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79D" w:rsidRPr="00770971" w:rsidRDefault="002C02C0" w:rsidP="001B479C">
      <w:pPr>
        <w:spacing w:after="0" w:line="360" w:lineRule="auto"/>
        <w:jc w:val="center"/>
        <w:rPr>
          <w:b/>
          <w:sz w:val="26"/>
          <w:szCs w:val="26"/>
        </w:rPr>
      </w:pPr>
      <w:r w:rsidRPr="00770971">
        <w:rPr>
          <w:b/>
          <w:sz w:val="26"/>
          <w:szCs w:val="26"/>
        </w:rPr>
        <w:t xml:space="preserve">Projeto Gerações Solidárias – Ficha de Candidatura </w:t>
      </w:r>
      <w:r w:rsidR="00447F9A" w:rsidRPr="00770971">
        <w:rPr>
          <w:b/>
          <w:sz w:val="26"/>
          <w:szCs w:val="26"/>
        </w:rPr>
        <w:t>Sénior</w:t>
      </w:r>
    </w:p>
    <w:p w:rsidR="002C02C0" w:rsidRPr="00770971" w:rsidRDefault="002C02C0" w:rsidP="002C02C0">
      <w:pPr>
        <w:spacing w:after="0" w:line="360" w:lineRule="auto"/>
        <w:jc w:val="right"/>
      </w:pPr>
      <w:r w:rsidRPr="00770971">
        <w:t xml:space="preserve">Nº de inscrição </w:t>
      </w:r>
      <w:r w:rsidR="00A32945" w:rsidRPr="00770971">
        <w:fldChar w:fldCharType="begin">
          <w:ffData>
            <w:name w:val="Texto1"/>
            <w:enabled/>
            <w:calcOnExit w:val="0"/>
            <w:textInput>
              <w:maxLength w:val="30"/>
            </w:textInput>
          </w:ffData>
        </w:fldChar>
      </w:r>
      <w:bookmarkStart w:id="0" w:name="Texto1"/>
      <w:r w:rsidR="00F75469" w:rsidRPr="00770971">
        <w:instrText xml:space="preserve"> FORMTEXT </w:instrText>
      </w:r>
      <w:r w:rsidR="00A32945" w:rsidRPr="00770971">
        <w:fldChar w:fldCharType="separate"/>
      </w:r>
      <w:r w:rsidR="003D7074">
        <w:t> </w:t>
      </w:r>
      <w:r w:rsidR="003D7074">
        <w:t> </w:t>
      </w:r>
      <w:r w:rsidR="003D7074">
        <w:t> </w:t>
      </w:r>
      <w:r w:rsidR="003D7074">
        <w:t> </w:t>
      </w:r>
      <w:r w:rsidR="003D7074">
        <w:t> </w:t>
      </w:r>
      <w:r w:rsidR="00A32945" w:rsidRPr="00770971">
        <w:fldChar w:fldCharType="end"/>
      </w:r>
      <w:bookmarkEnd w:id="0"/>
    </w:p>
    <w:tbl>
      <w:tblPr>
        <w:tblStyle w:val="Tabelacomgrelha"/>
        <w:tblW w:w="9923" w:type="dxa"/>
        <w:tblInd w:w="108" w:type="dxa"/>
        <w:tblBorders>
          <w:left w:val="none" w:sz="0" w:space="0" w:color="auto"/>
          <w:right w:val="none" w:sz="0" w:space="0" w:color="auto"/>
        </w:tblBorders>
        <w:tblLook w:val="04A0"/>
      </w:tblPr>
      <w:tblGrid>
        <w:gridCol w:w="1985"/>
        <w:gridCol w:w="2976"/>
        <w:gridCol w:w="993"/>
        <w:gridCol w:w="3969"/>
      </w:tblGrid>
      <w:tr w:rsidR="006E1800" w:rsidRPr="00770971" w:rsidTr="0068006A">
        <w:tc>
          <w:tcPr>
            <w:tcW w:w="9923" w:type="dxa"/>
            <w:gridSpan w:val="4"/>
            <w:tcBorders>
              <w:top w:val="single" w:sz="12" w:space="0" w:color="auto"/>
              <w:bottom w:val="single" w:sz="4" w:space="0" w:color="auto"/>
            </w:tcBorders>
          </w:tcPr>
          <w:p w:rsidR="006E1800" w:rsidRPr="00770971" w:rsidRDefault="006E1800" w:rsidP="006E1800">
            <w:pPr>
              <w:autoSpaceDE w:val="0"/>
              <w:autoSpaceDN w:val="0"/>
              <w:adjustRightInd w:val="0"/>
              <w:rPr>
                <w:rFonts w:ascii="Calibri" w:hAnsi="Calibri"/>
                <w:b/>
                <w:color w:val="000000" w:themeColor="text1"/>
              </w:rPr>
            </w:pPr>
            <w:r w:rsidRPr="00770971">
              <w:rPr>
                <w:rFonts w:ascii="Calibri" w:hAnsi="Calibri" w:cs="FoundryMonoline-Bold"/>
                <w:b/>
                <w:bCs/>
                <w:color w:val="000000" w:themeColor="text1"/>
                <w:lang w:eastAsia="pt-PT"/>
              </w:rPr>
              <w:t>01 IDENTIFICAÇÃO PESSOAL</w:t>
            </w:r>
          </w:p>
        </w:tc>
      </w:tr>
      <w:tr w:rsidR="006E1800" w:rsidRPr="00770971" w:rsidTr="0068006A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9923" w:type="dxa"/>
            <w:gridSpan w:val="4"/>
            <w:tcBorders>
              <w:top w:val="single" w:sz="4" w:space="0" w:color="auto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770971" w:rsidRDefault="006E1800" w:rsidP="00F75469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t>Nome</w:t>
            </w:r>
          </w:p>
          <w:p w:rsidR="006E1800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6"/>
                  </w:textInput>
                </w:ffData>
              </w:fldChar>
            </w:r>
            <w:r w:rsidR="006E1800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6E1800" w:rsidRPr="00770971" w:rsidTr="0068006A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985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770971" w:rsidRDefault="006E1800" w:rsidP="006E1800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t>Sexo</w:t>
            </w:r>
          </w:p>
          <w:p w:rsidR="006E1800" w:rsidRPr="00770971" w:rsidRDefault="008231B7" w:rsidP="008231B7">
            <w:pPr>
              <w:tabs>
                <w:tab w:val="left" w:pos="992"/>
              </w:tabs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t xml:space="preserve">M </w:t>
            </w:r>
            <w:r w:rsidR="00A32945"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Marcar8"/>
            <w:r w:rsidRPr="00770971">
              <w:rPr>
                <w:rFonts w:ascii="Calibri" w:hAnsi="Calibri"/>
                <w:color w:val="000000" w:themeColor="text1"/>
              </w:rPr>
              <w:instrText xml:space="preserve"> FORMCHECKBOX </w:instrText>
            </w:r>
            <w:r w:rsidR="003D7074" w:rsidRPr="00770971">
              <w:rPr>
                <w:rFonts w:ascii="Calibri" w:hAnsi="Calibri"/>
                <w:color w:val="000000" w:themeColor="text1"/>
              </w:rPr>
            </w:r>
            <w:r w:rsidR="00A32945"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A32945" w:rsidRPr="00770971">
              <w:rPr>
                <w:rFonts w:ascii="Calibri" w:hAnsi="Calibri"/>
                <w:color w:val="000000" w:themeColor="text1"/>
              </w:rPr>
              <w:fldChar w:fldCharType="end"/>
            </w:r>
            <w:bookmarkEnd w:id="1"/>
            <w:r w:rsidRPr="00770971">
              <w:rPr>
                <w:rFonts w:ascii="Calibri" w:hAnsi="Calibri"/>
                <w:color w:val="000000" w:themeColor="text1"/>
              </w:rPr>
              <w:tab/>
              <w:t xml:space="preserve">F </w:t>
            </w:r>
            <w:r w:rsidR="00A32945"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Marcar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Marcar9"/>
            <w:r w:rsidRPr="00770971">
              <w:rPr>
                <w:rFonts w:ascii="Calibri" w:hAnsi="Calibri"/>
                <w:color w:val="000000" w:themeColor="text1"/>
              </w:rPr>
              <w:instrText xml:space="preserve"> FORMCHECKBOX </w:instrText>
            </w:r>
            <w:r w:rsidR="003D7074" w:rsidRPr="00770971">
              <w:rPr>
                <w:rFonts w:ascii="Calibri" w:hAnsi="Calibri"/>
                <w:color w:val="000000" w:themeColor="text1"/>
              </w:rPr>
            </w:r>
            <w:r w:rsidR="00A32945"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A32945" w:rsidRPr="00770971">
              <w:rPr>
                <w:rFonts w:ascii="Calibri" w:hAnsi="Calibri"/>
                <w:color w:val="000000" w:themeColor="text1"/>
              </w:rPr>
              <w:fldChar w:fldCharType="end"/>
            </w:r>
            <w:bookmarkEnd w:id="2"/>
          </w:p>
        </w:tc>
        <w:tc>
          <w:tcPr>
            <w:tcW w:w="3969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770971" w:rsidRDefault="00A32945" w:rsidP="006E1800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noProof/>
                <w:color w:val="000000" w:themeColor="text1"/>
                <w:lang w:eastAsia="pt-PT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9" type="#_x0000_t32" style="position:absolute;margin-left:-3pt;margin-top:1.5pt;width:.1pt;height:24.75pt;flip:y;z-index:251669504;mso-position-horizontal-relative:text;mso-position-vertical-relative:text" o:connectortype="straight" strokecolor="#bfbfbf [2412]" strokeweight=".5pt"/>
              </w:pict>
            </w:r>
            <w:r w:rsidR="006E1800" w:rsidRPr="00770971">
              <w:rPr>
                <w:rFonts w:ascii="Calibri" w:hAnsi="Calibri"/>
                <w:color w:val="000000" w:themeColor="text1"/>
              </w:rPr>
              <w:t>Estado Civil</w:t>
            </w:r>
          </w:p>
          <w:p w:rsidR="006E1800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6E1800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  <w:tc>
          <w:tcPr>
            <w:tcW w:w="3969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770971" w:rsidRDefault="00A32945" w:rsidP="006E1800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noProof/>
                <w:color w:val="000000" w:themeColor="text1"/>
                <w:lang w:eastAsia="pt-PT"/>
              </w:rPr>
              <w:pict>
                <v:shape id="_x0000_s2060" type="#_x0000_t32" style="position:absolute;margin-left:-3pt;margin-top:1.5pt;width:.05pt;height:24.75pt;flip:y;z-index:251670528;mso-position-horizontal-relative:text;mso-position-vertical-relative:text" o:connectortype="straight" strokecolor="#bfbfbf [2412]" strokeweight=".5pt"/>
              </w:pict>
            </w:r>
            <w:r w:rsidR="006E1800" w:rsidRPr="00770971">
              <w:rPr>
                <w:rFonts w:ascii="Calibri" w:hAnsi="Calibri"/>
                <w:color w:val="000000" w:themeColor="text1"/>
              </w:rPr>
              <w:t>Naturalidade</w:t>
            </w:r>
          </w:p>
          <w:p w:rsidR="006E1800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6E1800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6E1800" w:rsidRPr="00770971" w:rsidTr="0068006A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9923" w:type="dxa"/>
            <w:gridSpan w:val="4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770971" w:rsidRDefault="006E1800" w:rsidP="006E1800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t>Morada</w:t>
            </w:r>
          </w:p>
          <w:p w:rsidR="006E1800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6E1800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6E1800" w:rsidRPr="00770971" w:rsidTr="0068006A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4961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770971" w:rsidRDefault="006E1800" w:rsidP="00F75469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t>Freguesia</w:t>
            </w:r>
          </w:p>
          <w:p w:rsidR="006E1800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6E1800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  <w:tc>
          <w:tcPr>
            <w:tcW w:w="4962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770971" w:rsidRDefault="00A32945" w:rsidP="00F75469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noProof/>
                <w:color w:val="000000" w:themeColor="text1"/>
                <w:lang w:eastAsia="pt-PT"/>
              </w:rPr>
              <w:pict>
                <v:shape id="_x0000_s2061" type="#_x0000_t32" style="position:absolute;margin-left:-3.55pt;margin-top:2.25pt;width:.1pt;height:24.75pt;flip:y;z-index:251671552;mso-position-horizontal-relative:text;mso-position-vertical-relative:text" o:connectortype="straight" strokecolor="#bfbfbf [2412]" strokeweight=".5pt"/>
              </w:pict>
            </w:r>
            <w:r w:rsidR="006E1800" w:rsidRPr="00770971">
              <w:rPr>
                <w:rFonts w:ascii="Calibri" w:hAnsi="Calibri"/>
                <w:color w:val="000000" w:themeColor="text1"/>
              </w:rPr>
              <w:t>Código Postal</w:t>
            </w:r>
          </w:p>
          <w:p w:rsidR="006E1800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E27F40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  <w:r w:rsidR="00E27F40" w:rsidRPr="00770971">
              <w:rPr>
                <w:rFonts w:ascii="Calibri" w:hAnsi="Calibri"/>
                <w:color w:val="000000" w:themeColor="text1"/>
              </w:rPr>
              <w:t>-</w:t>
            </w: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27F40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6E1800" w:rsidRPr="00770971" w:rsidTr="0068006A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4961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770971" w:rsidRDefault="006E1800" w:rsidP="00F75469">
            <w:pPr>
              <w:autoSpaceDE w:val="0"/>
              <w:autoSpaceDN w:val="0"/>
              <w:adjustRightInd w:val="0"/>
              <w:spacing w:line="276" w:lineRule="auto"/>
            </w:pPr>
            <w:r w:rsidRPr="00770971">
              <w:t>Nº de Identificação</w:t>
            </w:r>
          </w:p>
          <w:p w:rsidR="006E1800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F75469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  <w:tc>
          <w:tcPr>
            <w:tcW w:w="4962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770971" w:rsidRDefault="00A32945" w:rsidP="00F75469">
            <w:pPr>
              <w:autoSpaceDE w:val="0"/>
              <w:autoSpaceDN w:val="0"/>
              <w:adjustRightInd w:val="0"/>
              <w:spacing w:line="276" w:lineRule="auto"/>
              <w:rPr>
                <w:bCs/>
              </w:rPr>
            </w:pPr>
            <w:r w:rsidRPr="00770971">
              <w:rPr>
                <w:noProof/>
                <w:lang w:eastAsia="pt-PT"/>
              </w:rPr>
              <w:pict>
                <v:shape id="_x0000_s2066" type="#_x0000_t32" style="position:absolute;margin-left:-3.45pt;margin-top:2.8pt;width:.1pt;height:24.75pt;flip:y;z-index:251676672;mso-position-horizontal-relative:text;mso-position-vertical-relative:text" o:connectortype="straight" strokecolor="#bfbfbf [2412]" strokeweight=".5pt"/>
              </w:pict>
            </w:r>
            <w:r w:rsidR="006E1800" w:rsidRPr="00770971">
              <w:rPr>
                <w:bCs/>
              </w:rPr>
              <w:t>Nº Contribuinte</w:t>
            </w:r>
          </w:p>
          <w:p w:rsidR="006E1800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F75469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6E1800" w:rsidRPr="00770971" w:rsidTr="0068006A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4961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770971" w:rsidRDefault="00F75469" w:rsidP="00F75469">
            <w:pPr>
              <w:autoSpaceDE w:val="0"/>
              <w:autoSpaceDN w:val="0"/>
              <w:adjustRightInd w:val="0"/>
              <w:spacing w:line="276" w:lineRule="auto"/>
            </w:pPr>
            <w:r w:rsidRPr="00770971">
              <w:t>Nº Id. Segurança Social</w:t>
            </w:r>
          </w:p>
          <w:p w:rsidR="00F75469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</w:textInput>
                </w:ffData>
              </w:fldChar>
            </w:r>
            <w:r w:rsidR="00F75469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  <w:tc>
          <w:tcPr>
            <w:tcW w:w="4962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770971" w:rsidRDefault="00A32945" w:rsidP="00F75469">
            <w:pPr>
              <w:autoSpaceDE w:val="0"/>
              <w:autoSpaceDN w:val="0"/>
              <w:adjustRightInd w:val="0"/>
              <w:spacing w:line="276" w:lineRule="auto"/>
              <w:rPr>
                <w:bCs/>
              </w:rPr>
            </w:pPr>
            <w:r w:rsidRPr="00770971">
              <w:rPr>
                <w:noProof/>
                <w:lang w:eastAsia="pt-PT"/>
              </w:rPr>
              <w:pict>
                <v:shape id="_x0000_s2065" type="#_x0000_t32" style="position:absolute;margin-left:-3.65pt;margin-top:2.15pt;width:.1pt;height:24.75pt;flip:y;z-index:251675648;mso-position-horizontal-relative:text;mso-position-vertical-relative:text" o:connectortype="straight" strokecolor="#bfbfbf [2412]" strokeweight=".5pt"/>
              </w:pict>
            </w:r>
            <w:r w:rsidR="00F75469" w:rsidRPr="00770971">
              <w:rPr>
                <w:bCs/>
              </w:rPr>
              <w:t>Nº Utente SNS</w:t>
            </w:r>
          </w:p>
          <w:p w:rsidR="00F75469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</w:textInput>
                </w:ffData>
              </w:fldChar>
            </w:r>
            <w:r w:rsidR="00F75469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6E1800" w:rsidRPr="00770971" w:rsidTr="0068006A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4961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770971" w:rsidRDefault="00F75469" w:rsidP="00F75469">
            <w:pPr>
              <w:autoSpaceDE w:val="0"/>
              <w:autoSpaceDN w:val="0"/>
              <w:adjustRightInd w:val="0"/>
              <w:spacing w:line="276" w:lineRule="auto"/>
            </w:pPr>
            <w:r w:rsidRPr="00770971">
              <w:t>Centro de Saúde</w:t>
            </w:r>
          </w:p>
          <w:p w:rsidR="00F75469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F75469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  <w:tc>
          <w:tcPr>
            <w:tcW w:w="4962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770971" w:rsidRDefault="00A32945" w:rsidP="00F75469">
            <w:pPr>
              <w:autoSpaceDE w:val="0"/>
              <w:autoSpaceDN w:val="0"/>
              <w:adjustRightInd w:val="0"/>
              <w:spacing w:line="276" w:lineRule="auto"/>
              <w:rPr>
                <w:bCs/>
              </w:rPr>
            </w:pPr>
            <w:r w:rsidRPr="00770971">
              <w:rPr>
                <w:noProof/>
                <w:lang w:eastAsia="pt-PT"/>
              </w:rPr>
              <w:pict>
                <v:shape id="_x0000_s2064" type="#_x0000_t32" style="position:absolute;margin-left:-3.75pt;margin-top:2.55pt;width:.1pt;height:24.75pt;flip:y;z-index:251674624;mso-position-horizontal-relative:text;mso-position-vertical-relative:text" o:connectortype="straight" strokecolor="#bfbfbf [2412]" strokeweight=".5pt"/>
              </w:pict>
            </w:r>
            <w:r w:rsidR="00F75469" w:rsidRPr="00770971">
              <w:rPr>
                <w:bCs/>
              </w:rPr>
              <w:t>Médico/a de Família</w:t>
            </w:r>
          </w:p>
          <w:p w:rsidR="00F75469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F75469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F75469" w:rsidRPr="00770971" w:rsidTr="0068006A">
        <w:tblPrEx>
          <w:tblBorders>
            <w:left w:val="single" w:sz="4" w:space="0" w:color="auto"/>
            <w:right w:val="single" w:sz="4" w:space="0" w:color="auto"/>
          </w:tblBorders>
        </w:tblPrEx>
        <w:trPr>
          <w:trHeight w:val="875"/>
        </w:trPr>
        <w:tc>
          <w:tcPr>
            <w:tcW w:w="9923" w:type="dxa"/>
            <w:gridSpan w:val="4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F75469" w:rsidRPr="00770971" w:rsidRDefault="00F75469" w:rsidP="00F75469">
            <w:pPr>
              <w:autoSpaceDE w:val="0"/>
              <w:autoSpaceDN w:val="0"/>
              <w:adjustRightInd w:val="0"/>
              <w:spacing w:line="276" w:lineRule="auto"/>
            </w:pPr>
            <w:r w:rsidRPr="00770971">
              <w:t>Outro sistema de saúde (qual, onde, médico/a de acompanhamento)</w:t>
            </w:r>
          </w:p>
          <w:p w:rsidR="00F75469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F75469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6E1800" w:rsidRPr="00770971" w:rsidTr="0068006A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4961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770971" w:rsidRDefault="00F75469" w:rsidP="00F75469">
            <w:pPr>
              <w:autoSpaceDE w:val="0"/>
              <w:autoSpaceDN w:val="0"/>
              <w:adjustRightInd w:val="0"/>
              <w:spacing w:line="276" w:lineRule="auto"/>
            </w:pPr>
            <w:r w:rsidRPr="00770971">
              <w:t>Telefone</w:t>
            </w:r>
          </w:p>
          <w:p w:rsidR="00F75469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F75469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  <w:tc>
          <w:tcPr>
            <w:tcW w:w="4962" w:type="dxa"/>
            <w:gridSpan w:val="2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6E1800" w:rsidRPr="00770971" w:rsidRDefault="00A32945" w:rsidP="00F75469">
            <w:pPr>
              <w:autoSpaceDE w:val="0"/>
              <w:autoSpaceDN w:val="0"/>
              <w:adjustRightInd w:val="0"/>
              <w:spacing w:line="276" w:lineRule="auto"/>
              <w:rPr>
                <w:bCs/>
              </w:rPr>
            </w:pPr>
            <w:r w:rsidRPr="00770971">
              <w:rPr>
                <w:noProof/>
                <w:lang w:eastAsia="pt-PT"/>
              </w:rPr>
              <w:pict>
                <v:shape id="_x0000_s2063" type="#_x0000_t32" style="position:absolute;margin-left:-3.35pt;margin-top:1.75pt;width:.1pt;height:24.75pt;flip:y;z-index:251673600;mso-position-horizontal-relative:text;mso-position-vertical-relative:text" o:connectortype="straight" strokecolor="#bfbfbf [2412]" strokeweight=".5pt"/>
              </w:pict>
            </w:r>
            <w:r w:rsidR="00F75469" w:rsidRPr="00770971">
              <w:rPr>
                <w:bCs/>
              </w:rPr>
              <w:t>Telemóvel</w:t>
            </w:r>
          </w:p>
          <w:p w:rsidR="00F75469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F75469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6E1800" w:rsidRPr="00770971" w:rsidTr="0068006A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4961" w:type="dxa"/>
            <w:gridSpan w:val="2"/>
            <w:tcBorders>
              <w:top w:val="single" w:sz="4" w:space="0" w:color="BFBFBF" w:themeColor="background1" w:themeShade="BF"/>
              <w:left w:val="nil"/>
              <w:bottom w:val="nil"/>
              <w:right w:val="nil"/>
            </w:tcBorders>
          </w:tcPr>
          <w:p w:rsidR="006E1800" w:rsidRPr="00770971" w:rsidRDefault="00F75469" w:rsidP="00F75469">
            <w:pPr>
              <w:autoSpaceDE w:val="0"/>
              <w:autoSpaceDN w:val="0"/>
              <w:adjustRightInd w:val="0"/>
              <w:spacing w:line="276" w:lineRule="auto"/>
            </w:pPr>
            <w:proofErr w:type="gramStart"/>
            <w:r w:rsidRPr="00770971">
              <w:t>E-mail</w:t>
            </w:r>
            <w:proofErr w:type="gramEnd"/>
          </w:p>
          <w:p w:rsidR="00F75469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F75469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  <w:tc>
          <w:tcPr>
            <w:tcW w:w="4962" w:type="dxa"/>
            <w:gridSpan w:val="2"/>
            <w:tcBorders>
              <w:top w:val="single" w:sz="4" w:space="0" w:color="BFBFBF" w:themeColor="background1" w:themeShade="BF"/>
              <w:left w:val="nil"/>
              <w:bottom w:val="nil"/>
              <w:right w:val="nil"/>
            </w:tcBorders>
          </w:tcPr>
          <w:p w:rsidR="006E1800" w:rsidRPr="00770971" w:rsidRDefault="00A32945" w:rsidP="00F75469">
            <w:pPr>
              <w:autoSpaceDE w:val="0"/>
              <w:autoSpaceDN w:val="0"/>
              <w:adjustRightInd w:val="0"/>
              <w:spacing w:line="276" w:lineRule="auto"/>
              <w:rPr>
                <w:bCs/>
              </w:rPr>
            </w:pPr>
            <w:r w:rsidRPr="00770971">
              <w:rPr>
                <w:noProof/>
                <w:lang w:eastAsia="pt-PT"/>
              </w:rPr>
              <w:pict>
                <v:shape id="_x0000_s2062" type="#_x0000_t32" style="position:absolute;margin-left:-3.25pt;margin-top:1.85pt;width:.1pt;height:24.75pt;flip:y;z-index:251672576;mso-position-horizontal-relative:text;mso-position-vertical-relative:text" o:connectortype="straight" strokecolor="#bfbfbf [2412]" strokeweight=".5pt"/>
              </w:pict>
            </w:r>
            <w:r w:rsidR="00F75469" w:rsidRPr="00770971">
              <w:rPr>
                <w:bCs/>
              </w:rPr>
              <w:t>Habilitações Literárias</w:t>
            </w:r>
          </w:p>
          <w:p w:rsidR="00F75469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F75469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</w:tbl>
    <w:p w:rsidR="006E1800" w:rsidRPr="00770971" w:rsidRDefault="006E1800" w:rsidP="00F75469">
      <w:pPr>
        <w:spacing w:after="0" w:line="240" w:lineRule="auto"/>
        <w:jc w:val="both"/>
      </w:pPr>
    </w:p>
    <w:tbl>
      <w:tblPr>
        <w:tblStyle w:val="Tabelacomgrelha"/>
        <w:tblW w:w="9923" w:type="dxa"/>
        <w:tblInd w:w="108" w:type="dxa"/>
        <w:tblLook w:val="04A0"/>
      </w:tblPr>
      <w:tblGrid>
        <w:gridCol w:w="3828"/>
        <w:gridCol w:w="1701"/>
        <w:gridCol w:w="4394"/>
      </w:tblGrid>
      <w:tr w:rsidR="00447F9A" w:rsidRPr="00770971" w:rsidTr="0068006A">
        <w:tc>
          <w:tcPr>
            <w:tcW w:w="9923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447F9A" w:rsidRPr="00770971" w:rsidRDefault="00447F9A" w:rsidP="00447F9A">
            <w:pPr>
              <w:rPr>
                <w:b/>
                <w:noProof/>
                <w:lang w:eastAsia="pt-PT"/>
              </w:rPr>
            </w:pPr>
            <w:r w:rsidRPr="00770971">
              <w:rPr>
                <w:b/>
                <w:bCs/>
                <w:color w:val="000000" w:themeColor="text1" w:themeShade="BF"/>
              </w:rPr>
              <w:t xml:space="preserve">02 ACOLHIMENTO </w:t>
            </w:r>
            <w:proofErr w:type="gramStart"/>
            <w:r w:rsidRPr="00770971">
              <w:rPr>
                <w:b/>
                <w:bCs/>
                <w:color w:val="000000" w:themeColor="text1" w:themeShade="BF"/>
              </w:rPr>
              <w:t>DO(A</w:t>
            </w:r>
            <w:proofErr w:type="gramEnd"/>
            <w:r w:rsidRPr="00770971">
              <w:rPr>
                <w:b/>
                <w:bCs/>
                <w:color w:val="000000" w:themeColor="text1" w:themeShade="BF"/>
              </w:rPr>
              <w:t>) ESTUDANTE</w:t>
            </w:r>
          </w:p>
        </w:tc>
      </w:tr>
      <w:tr w:rsidR="00447F9A" w:rsidRPr="00770971" w:rsidTr="0068006A">
        <w:tc>
          <w:tcPr>
            <w:tcW w:w="3828" w:type="dxa"/>
            <w:tcBorders>
              <w:left w:val="nil"/>
              <w:bottom w:val="nil"/>
              <w:right w:val="nil"/>
            </w:tcBorders>
          </w:tcPr>
          <w:p w:rsidR="00447F9A" w:rsidRPr="00770971" w:rsidRDefault="00447F9A" w:rsidP="00447F9A">
            <w:pPr>
              <w:autoSpaceDE w:val="0"/>
              <w:autoSpaceDN w:val="0"/>
              <w:adjustRightInd w:val="0"/>
              <w:spacing w:line="276" w:lineRule="auto"/>
              <w:rPr>
                <w:noProof/>
                <w:lang w:eastAsia="pt-PT"/>
              </w:rPr>
            </w:pPr>
            <w:r w:rsidRPr="00770971">
              <w:t>Tem preferência por estudante do sexo</w:t>
            </w: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:rsidR="00447F9A" w:rsidRPr="00770971" w:rsidRDefault="00447F9A" w:rsidP="00447F9A">
            <w:pPr>
              <w:autoSpaceDE w:val="0"/>
              <w:autoSpaceDN w:val="0"/>
              <w:adjustRightInd w:val="0"/>
              <w:spacing w:line="276" w:lineRule="auto"/>
            </w:pPr>
            <w:r w:rsidRPr="00770971">
              <w:t xml:space="preserve">Feminino </w:t>
            </w:r>
          </w:p>
          <w:p w:rsidR="00447F9A" w:rsidRPr="00770971" w:rsidRDefault="00447F9A" w:rsidP="00447F9A">
            <w:pPr>
              <w:autoSpaceDE w:val="0"/>
              <w:autoSpaceDN w:val="0"/>
              <w:adjustRightInd w:val="0"/>
              <w:spacing w:line="276" w:lineRule="auto"/>
            </w:pPr>
            <w:r w:rsidRPr="00770971">
              <w:t xml:space="preserve">Masculino </w:t>
            </w:r>
          </w:p>
          <w:p w:rsidR="00447F9A" w:rsidRPr="00770971" w:rsidRDefault="00447F9A" w:rsidP="00447F9A">
            <w:pPr>
              <w:autoSpaceDE w:val="0"/>
              <w:autoSpaceDN w:val="0"/>
              <w:adjustRightInd w:val="0"/>
              <w:spacing w:line="276" w:lineRule="auto"/>
            </w:pPr>
            <w:r w:rsidRPr="00770971">
              <w:t>Sem preferência</w:t>
            </w:r>
          </w:p>
        </w:tc>
        <w:tc>
          <w:tcPr>
            <w:tcW w:w="4394" w:type="dxa"/>
            <w:tcBorders>
              <w:left w:val="nil"/>
              <w:bottom w:val="nil"/>
              <w:right w:val="nil"/>
            </w:tcBorders>
          </w:tcPr>
          <w:p w:rsidR="00447F9A" w:rsidRPr="00770971" w:rsidRDefault="00A32945" w:rsidP="00447F9A">
            <w:pPr>
              <w:autoSpaceDE w:val="0"/>
              <w:autoSpaceDN w:val="0"/>
              <w:adjustRightInd w:val="0"/>
              <w:spacing w:line="276" w:lineRule="auto"/>
            </w:pPr>
            <w:r w:rsidRPr="00770971">
              <w:fldChar w:fldCharType="begin">
                <w:ffData>
                  <w:name w:val="Marca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Marcar3"/>
            <w:r w:rsidR="00447F9A" w:rsidRPr="00770971"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  <w:bookmarkEnd w:id="3"/>
          </w:p>
          <w:p w:rsidR="00447F9A" w:rsidRPr="00770971" w:rsidRDefault="00A32945" w:rsidP="00447F9A">
            <w:pPr>
              <w:autoSpaceDE w:val="0"/>
              <w:autoSpaceDN w:val="0"/>
              <w:adjustRightInd w:val="0"/>
              <w:spacing w:line="276" w:lineRule="auto"/>
            </w:pPr>
            <w:r w:rsidRPr="00770971"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Marcar2"/>
            <w:r w:rsidR="00447F9A" w:rsidRPr="00770971"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  <w:bookmarkEnd w:id="4"/>
          </w:p>
          <w:p w:rsidR="00447F9A" w:rsidRPr="00770971" w:rsidRDefault="00A32945" w:rsidP="00447F9A">
            <w:pPr>
              <w:autoSpaceDE w:val="0"/>
              <w:autoSpaceDN w:val="0"/>
              <w:adjustRightInd w:val="0"/>
              <w:spacing w:line="276" w:lineRule="auto"/>
              <w:rPr>
                <w:noProof/>
                <w:lang w:eastAsia="pt-PT"/>
              </w:rPr>
            </w:pPr>
            <w:r w:rsidRPr="00770971"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Marcar1"/>
            <w:r w:rsidR="00447F9A" w:rsidRPr="00770971"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  <w:bookmarkEnd w:id="5"/>
          </w:p>
        </w:tc>
      </w:tr>
    </w:tbl>
    <w:p w:rsidR="00447F9A" w:rsidRPr="00770971" w:rsidRDefault="00447F9A" w:rsidP="00F75469">
      <w:pPr>
        <w:spacing w:after="0" w:line="240" w:lineRule="auto"/>
        <w:jc w:val="both"/>
      </w:pPr>
    </w:p>
    <w:tbl>
      <w:tblPr>
        <w:tblStyle w:val="SombreadoClaro"/>
        <w:tblW w:w="0" w:type="auto"/>
        <w:tblInd w:w="108" w:type="dxa"/>
        <w:tblLayout w:type="fixed"/>
        <w:tblLook w:val="04A0"/>
      </w:tblPr>
      <w:tblGrid>
        <w:gridCol w:w="4781"/>
        <w:gridCol w:w="5142"/>
      </w:tblGrid>
      <w:tr w:rsidR="00212103" w:rsidRPr="00770971" w:rsidTr="0068006A">
        <w:trPr>
          <w:cnfStyle w:val="100000000000"/>
        </w:trPr>
        <w:tc>
          <w:tcPr>
            <w:cnfStyle w:val="001000000000"/>
            <w:tcW w:w="992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212103" w:rsidRPr="00770971" w:rsidRDefault="00212103" w:rsidP="00447F9A">
            <w:r w:rsidRPr="00770971">
              <w:t>0</w:t>
            </w:r>
            <w:r w:rsidR="00447F9A" w:rsidRPr="00770971">
              <w:t>3</w:t>
            </w:r>
            <w:r w:rsidRPr="00770971">
              <w:t xml:space="preserve"> </w:t>
            </w:r>
            <w:r w:rsidR="002C02C0" w:rsidRPr="00770971">
              <w:t>AGREGADO FAMILIAR</w:t>
            </w:r>
          </w:p>
        </w:tc>
      </w:tr>
      <w:tr w:rsidR="00F75469" w:rsidRPr="00770971" w:rsidTr="0068006A">
        <w:trPr>
          <w:cnfStyle w:val="000000100000"/>
        </w:trPr>
        <w:tc>
          <w:tcPr>
            <w:cnfStyle w:val="001000000000"/>
            <w:tcW w:w="9923" w:type="dxa"/>
            <w:gridSpan w:val="2"/>
            <w:tcBorders>
              <w:top w:val="single" w:sz="4" w:space="0" w:color="auto"/>
              <w:bottom w:val="nil"/>
            </w:tcBorders>
            <w:shd w:val="clear" w:color="auto" w:fill="F2F2F2" w:themeFill="background1" w:themeFillShade="F2"/>
            <w:vAlign w:val="center"/>
          </w:tcPr>
          <w:p w:rsidR="00F75469" w:rsidRPr="00770971" w:rsidRDefault="00F75469" w:rsidP="00770971">
            <w:pPr>
              <w:spacing w:before="60"/>
            </w:pPr>
            <w:r w:rsidRPr="00770971">
              <w:t>Elemento do Agregado Familiar 1</w:t>
            </w:r>
          </w:p>
        </w:tc>
      </w:tr>
      <w:tr w:rsidR="002C02C0" w:rsidRPr="00770971" w:rsidTr="0068006A">
        <w:tc>
          <w:tcPr>
            <w:cnfStyle w:val="001000000000"/>
            <w:tcW w:w="9923" w:type="dxa"/>
            <w:gridSpan w:val="2"/>
            <w:tcBorders>
              <w:top w:val="nil"/>
              <w:bottom w:val="single" w:sz="4" w:space="0" w:color="BFBFBF" w:themeColor="background1" w:themeShade="BF"/>
            </w:tcBorders>
            <w:shd w:val="clear" w:color="auto" w:fill="auto"/>
          </w:tcPr>
          <w:p w:rsidR="002C02C0" w:rsidRPr="00770971" w:rsidRDefault="00F75469" w:rsidP="00F75469">
            <w:pPr>
              <w:spacing w:line="276" w:lineRule="auto"/>
              <w:rPr>
                <w:rFonts w:ascii="Calibri" w:hAnsi="Calibri"/>
                <w:b w:val="0"/>
              </w:rPr>
            </w:pPr>
            <w:r w:rsidRPr="00770971">
              <w:rPr>
                <w:rFonts w:ascii="Calibri" w:hAnsi="Calibri"/>
                <w:b w:val="0"/>
              </w:rPr>
              <w:t>Nome</w:t>
            </w:r>
          </w:p>
          <w:p w:rsidR="00F75469" w:rsidRPr="00770971" w:rsidRDefault="00A32945" w:rsidP="003D7074">
            <w:pPr>
              <w:spacing w:line="276" w:lineRule="auto"/>
              <w:rPr>
                <w:rFonts w:ascii="Calibri" w:hAnsi="Calibri"/>
                <w:b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6"/>
                  </w:textInput>
                </w:ffData>
              </w:fldChar>
            </w:r>
            <w:r w:rsidR="00F75469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</w:tr>
      <w:tr w:rsidR="00212103" w:rsidRPr="00770971" w:rsidTr="0068006A">
        <w:trPr>
          <w:cnfStyle w:val="000000100000"/>
        </w:trPr>
        <w:tc>
          <w:tcPr>
            <w:cnfStyle w:val="001000000000"/>
            <w:tcW w:w="478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212103" w:rsidRPr="00770971" w:rsidRDefault="002C02C0" w:rsidP="00F75469">
            <w:pPr>
              <w:spacing w:line="276" w:lineRule="auto"/>
              <w:rPr>
                <w:rFonts w:ascii="Calibri" w:hAnsi="Calibri"/>
                <w:b w:val="0"/>
              </w:rPr>
            </w:pPr>
            <w:r w:rsidRPr="00770971">
              <w:rPr>
                <w:rFonts w:ascii="Calibri" w:hAnsi="Calibri"/>
                <w:b w:val="0"/>
              </w:rPr>
              <w:t>Grau de Parentesco</w:t>
            </w:r>
          </w:p>
          <w:p w:rsidR="00F75469" w:rsidRPr="00770971" w:rsidRDefault="00A32945" w:rsidP="003D7074">
            <w:pPr>
              <w:spacing w:line="276" w:lineRule="auto"/>
              <w:rPr>
                <w:rFonts w:ascii="Calibri" w:hAnsi="Calibri"/>
                <w:b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F75469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212103" w:rsidRPr="00770971" w:rsidRDefault="00A32945" w:rsidP="00F75469">
            <w:pPr>
              <w:spacing w:line="276" w:lineRule="auto"/>
              <w:cnfStyle w:val="000000100000"/>
              <w:rPr>
                <w:rFonts w:ascii="Calibri" w:hAnsi="Calibri"/>
              </w:rPr>
            </w:pPr>
            <w:r w:rsidRPr="00770971">
              <w:rPr>
                <w:rFonts w:ascii="Calibri" w:hAnsi="Calibri"/>
                <w:noProof/>
                <w:lang w:eastAsia="pt-PT"/>
              </w:rPr>
              <w:pict>
                <v:shape id="_x0000_s2076" type="#_x0000_t32" style="position:absolute;margin-left:-3.4pt;margin-top:3.1pt;width:.1pt;height:24.75pt;flip:y;z-index:251685888;mso-position-horizontal:absolute;mso-position-horizontal-relative:text;mso-position-vertical:absolute;mso-position-vertical-relative:text" o:connectortype="straight" strokecolor="#bfbfbf [2412]" strokeweight=".5pt"/>
              </w:pict>
            </w:r>
            <w:r w:rsidR="002C02C0" w:rsidRPr="00770971">
              <w:rPr>
                <w:rFonts w:ascii="Calibri" w:hAnsi="Calibri"/>
              </w:rPr>
              <w:t>Sexo</w:t>
            </w:r>
          </w:p>
          <w:p w:rsidR="00F75469" w:rsidRPr="00770971" w:rsidRDefault="00E27F40" w:rsidP="00E27F40">
            <w:pPr>
              <w:tabs>
                <w:tab w:val="left" w:pos="992"/>
              </w:tabs>
              <w:spacing w:line="276" w:lineRule="auto"/>
              <w:cnfStyle w:val="000000100000"/>
              <w:rPr>
                <w:rFonts w:ascii="Calibri" w:hAnsi="Calibri"/>
              </w:rPr>
            </w:pPr>
            <w:r w:rsidRPr="00770971">
              <w:rPr>
                <w:rFonts w:ascii="Calibri" w:hAnsi="Calibri"/>
                <w:color w:val="000000" w:themeColor="text1"/>
              </w:rPr>
              <w:t xml:space="preserve">M </w:t>
            </w:r>
            <w:r w:rsidR="00A32945"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0971">
              <w:rPr>
                <w:rFonts w:ascii="Calibri" w:hAnsi="Calibri"/>
                <w:color w:val="000000" w:themeColor="text1"/>
              </w:rPr>
              <w:instrText xml:space="preserve"> FORMCHECKBOX </w:instrText>
            </w:r>
            <w:r w:rsidR="003D7074" w:rsidRPr="00770971">
              <w:rPr>
                <w:rFonts w:ascii="Calibri" w:hAnsi="Calibri"/>
                <w:color w:val="000000" w:themeColor="text1"/>
              </w:rPr>
            </w:r>
            <w:r w:rsidR="00A32945"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A32945" w:rsidRPr="00770971">
              <w:rPr>
                <w:rFonts w:ascii="Calibri" w:hAnsi="Calibri"/>
                <w:color w:val="000000" w:themeColor="text1"/>
              </w:rPr>
              <w:fldChar w:fldCharType="end"/>
            </w:r>
            <w:r w:rsidRPr="00770971">
              <w:rPr>
                <w:rFonts w:ascii="Calibri" w:hAnsi="Calibri"/>
                <w:color w:val="000000" w:themeColor="text1"/>
              </w:rPr>
              <w:tab/>
              <w:t xml:space="preserve">F </w:t>
            </w:r>
            <w:r w:rsidR="00A32945"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Marcar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0971">
              <w:rPr>
                <w:rFonts w:ascii="Calibri" w:hAnsi="Calibri"/>
                <w:color w:val="000000" w:themeColor="text1"/>
              </w:rPr>
              <w:instrText xml:space="preserve"> FORMCHECKBOX </w:instrText>
            </w:r>
            <w:r w:rsidR="003D7074" w:rsidRPr="00770971">
              <w:rPr>
                <w:rFonts w:ascii="Calibri" w:hAnsi="Calibri"/>
                <w:color w:val="000000" w:themeColor="text1"/>
              </w:rPr>
            </w:r>
            <w:r w:rsidR="00A32945"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A32945"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212103" w:rsidRPr="00770971" w:rsidTr="0068006A">
        <w:tc>
          <w:tcPr>
            <w:cnfStyle w:val="001000000000"/>
            <w:tcW w:w="478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212103" w:rsidRPr="00770971" w:rsidRDefault="002C02C0" w:rsidP="00F75469">
            <w:pPr>
              <w:spacing w:line="276" w:lineRule="auto"/>
              <w:rPr>
                <w:rFonts w:ascii="Calibri" w:hAnsi="Calibri"/>
                <w:b w:val="0"/>
              </w:rPr>
            </w:pPr>
            <w:r w:rsidRPr="00770971">
              <w:rPr>
                <w:rFonts w:ascii="Calibri" w:hAnsi="Calibri"/>
                <w:b w:val="0"/>
              </w:rPr>
              <w:t>Estado Civil</w:t>
            </w:r>
          </w:p>
          <w:p w:rsidR="00F75469" w:rsidRPr="00770971" w:rsidRDefault="00A32945" w:rsidP="003D7074">
            <w:pPr>
              <w:spacing w:line="276" w:lineRule="auto"/>
              <w:rPr>
                <w:rFonts w:ascii="Calibri" w:hAnsi="Calibri"/>
                <w:b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F75469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212103" w:rsidRPr="00770971" w:rsidRDefault="00A32945" w:rsidP="00F75469">
            <w:pPr>
              <w:spacing w:line="276" w:lineRule="auto"/>
              <w:cnfStyle w:val="000000000000"/>
              <w:rPr>
                <w:rFonts w:ascii="Calibri" w:hAnsi="Calibri"/>
              </w:rPr>
            </w:pPr>
            <w:r w:rsidRPr="00770971">
              <w:rPr>
                <w:rFonts w:ascii="Calibri" w:hAnsi="Calibri"/>
                <w:noProof/>
                <w:lang w:eastAsia="pt-PT"/>
              </w:rPr>
              <w:pict>
                <v:shape id="_x0000_s2077" type="#_x0000_t32" style="position:absolute;margin-left:-3.3pt;margin-top:2.3pt;width:.1pt;height:24.75pt;flip:y;z-index:251686912;mso-position-horizontal-relative:text;mso-position-vertical-relative:text" o:connectortype="straight" strokecolor="#bfbfbf [2412]" strokeweight=".5pt"/>
              </w:pict>
            </w:r>
            <w:r w:rsidR="002C02C0" w:rsidRPr="00770971">
              <w:rPr>
                <w:rFonts w:ascii="Calibri" w:hAnsi="Calibri"/>
              </w:rPr>
              <w:t>Naturalidade</w:t>
            </w:r>
          </w:p>
          <w:p w:rsidR="00F75469" w:rsidRPr="00770971" w:rsidRDefault="00A32945" w:rsidP="003D7074">
            <w:pPr>
              <w:spacing w:line="276" w:lineRule="auto"/>
              <w:cnfStyle w:val="000000000000"/>
              <w:rPr>
                <w:rFonts w:ascii="Calibri" w:hAnsi="Calibri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F75469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2C02C0" w:rsidRPr="00770971" w:rsidTr="0068006A">
        <w:trPr>
          <w:cnfStyle w:val="000000100000"/>
        </w:trPr>
        <w:tc>
          <w:tcPr>
            <w:cnfStyle w:val="001000000000"/>
            <w:tcW w:w="9923" w:type="dxa"/>
            <w:gridSpan w:val="2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2C02C0" w:rsidRPr="00770971" w:rsidRDefault="00F75469" w:rsidP="00F75469">
            <w:pPr>
              <w:spacing w:line="276" w:lineRule="auto"/>
              <w:rPr>
                <w:rFonts w:ascii="Calibri" w:hAnsi="Calibri"/>
                <w:b w:val="0"/>
              </w:rPr>
            </w:pPr>
            <w:r w:rsidRPr="00770971">
              <w:rPr>
                <w:rFonts w:ascii="Calibri" w:hAnsi="Calibri"/>
                <w:b w:val="0"/>
              </w:rPr>
              <w:t>Morada</w:t>
            </w:r>
          </w:p>
          <w:p w:rsidR="00F75469" w:rsidRPr="00770971" w:rsidRDefault="00A32945" w:rsidP="003D7074">
            <w:pPr>
              <w:spacing w:line="276" w:lineRule="auto"/>
              <w:rPr>
                <w:rFonts w:ascii="Calibri" w:hAnsi="Calibri"/>
                <w:b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F75469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</w:tr>
      <w:tr w:rsidR="002C02C0" w:rsidRPr="00770971" w:rsidTr="0068006A">
        <w:tc>
          <w:tcPr>
            <w:cnfStyle w:val="001000000000"/>
            <w:tcW w:w="478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2C02C0" w:rsidRPr="00770971" w:rsidRDefault="00F75469" w:rsidP="00F75469">
            <w:pPr>
              <w:spacing w:line="276" w:lineRule="auto"/>
              <w:rPr>
                <w:rFonts w:ascii="Calibri" w:hAnsi="Calibri"/>
                <w:b w:val="0"/>
              </w:rPr>
            </w:pPr>
            <w:r w:rsidRPr="00770971">
              <w:rPr>
                <w:rFonts w:ascii="Calibri" w:hAnsi="Calibri"/>
                <w:b w:val="0"/>
              </w:rPr>
              <w:t>Freguesia</w:t>
            </w:r>
          </w:p>
          <w:p w:rsidR="00F75469" w:rsidRPr="00770971" w:rsidRDefault="00A32945" w:rsidP="003D7074">
            <w:pPr>
              <w:spacing w:line="276" w:lineRule="auto"/>
              <w:rPr>
                <w:rFonts w:ascii="Calibri" w:hAnsi="Calibri"/>
                <w:b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F75469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2C02C0" w:rsidRPr="00770971" w:rsidRDefault="00A32945" w:rsidP="00F75469">
            <w:pPr>
              <w:spacing w:line="276" w:lineRule="auto"/>
              <w:cnfStyle w:val="000000000000"/>
              <w:rPr>
                <w:rFonts w:ascii="Calibri" w:hAnsi="Calibri"/>
                <w:bCs/>
              </w:rPr>
            </w:pPr>
            <w:r w:rsidRPr="00770971">
              <w:rPr>
                <w:rFonts w:ascii="Calibri" w:hAnsi="Calibri"/>
                <w:noProof/>
                <w:lang w:eastAsia="pt-PT"/>
              </w:rPr>
              <w:pict>
                <v:shape id="_x0000_s2078" type="#_x0000_t32" style="position:absolute;margin-left:-3.3pt;margin-top:2.9pt;width:.1pt;height:24.75pt;flip:y;z-index:251687936;mso-position-horizontal-relative:text;mso-position-vertical-relative:text" o:connectortype="straight" strokecolor="#bfbfbf [2412]" strokeweight=".5pt"/>
              </w:pict>
            </w:r>
            <w:r w:rsidR="00F75469" w:rsidRPr="00770971">
              <w:rPr>
                <w:rFonts w:ascii="Calibri" w:hAnsi="Calibri"/>
                <w:bCs/>
              </w:rPr>
              <w:t>Código Postal</w:t>
            </w:r>
          </w:p>
          <w:p w:rsidR="00F75469" w:rsidRPr="00770971" w:rsidRDefault="00A32945" w:rsidP="003D7074">
            <w:pPr>
              <w:spacing w:line="276" w:lineRule="auto"/>
              <w:cnfStyle w:val="000000000000"/>
              <w:rPr>
                <w:rFonts w:ascii="Calibri" w:hAnsi="Calibri"/>
                <w:bCs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E27F40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  <w:r w:rsidR="00E27F40" w:rsidRPr="00770971">
              <w:rPr>
                <w:rFonts w:ascii="Calibri" w:hAnsi="Calibri"/>
                <w:color w:val="000000" w:themeColor="text1"/>
              </w:rPr>
              <w:t>-</w:t>
            </w: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27F40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</w:tbl>
    <w:p w:rsidR="004F0B20" w:rsidRPr="00770971" w:rsidRDefault="004F0B20" w:rsidP="0068006A">
      <w:pPr>
        <w:spacing w:after="0"/>
        <w:rPr>
          <w:rFonts w:ascii="Calibri" w:hAnsi="Calibri"/>
        </w:rPr>
      </w:pPr>
    </w:p>
    <w:tbl>
      <w:tblPr>
        <w:tblStyle w:val="SombreadoClaro"/>
        <w:tblW w:w="0" w:type="auto"/>
        <w:tblInd w:w="108" w:type="dxa"/>
        <w:tblBorders>
          <w:top w:val="single" w:sz="4" w:space="0" w:color="BFBFBF" w:themeColor="background1" w:themeShade="BF"/>
          <w:bottom w:val="none" w:sz="0" w:space="0" w:color="auto"/>
          <w:insideH w:val="single" w:sz="4" w:space="0" w:color="BFBFBF" w:themeColor="background1" w:themeShade="BF"/>
        </w:tblBorders>
        <w:tblLayout w:type="fixed"/>
        <w:tblLook w:val="04A0"/>
      </w:tblPr>
      <w:tblGrid>
        <w:gridCol w:w="4781"/>
        <w:gridCol w:w="5142"/>
      </w:tblGrid>
      <w:tr w:rsidR="004F0B20" w:rsidRPr="00770971" w:rsidTr="0068006A">
        <w:trPr>
          <w:cnfStyle w:val="100000000000"/>
        </w:trPr>
        <w:tc>
          <w:tcPr>
            <w:cnfStyle w:val="001000000000"/>
            <w:tcW w:w="47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4F0B20" w:rsidRPr="00770971" w:rsidRDefault="004F0B20" w:rsidP="004F0B20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b w:val="0"/>
              </w:rPr>
            </w:pPr>
            <w:r w:rsidRPr="00770971">
              <w:rPr>
                <w:rFonts w:ascii="Calibri" w:hAnsi="Calibri"/>
                <w:b w:val="0"/>
              </w:rPr>
              <w:lastRenderedPageBreak/>
              <w:t>Nº de Identificação</w:t>
            </w:r>
          </w:p>
          <w:p w:rsidR="004F0B20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b w:val="0"/>
                <w:color w:val="000000" w:themeColor="text1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4F0B20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:rsidR="004F0B20" w:rsidRPr="00770971" w:rsidRDefault="00A32945" w:rsidP="004F0B20">
            <w:pPr>
              <w:autoSpaceDE w:val="0"/>
              <w:autoSpaceDN w:val="0"/>
              <w:adjustRightInd w:val="0"/>
              <w:spacing w:line="276" w:lineRule="auto"/>
              <w:cnfStyle w:val="100000000000"/>
              <w:rPr>
                <w:rFonts w:ascii="Calibri" w:hAnsi="Calibri"/>
                <w:b w:val="0"/>
                <w:bCs w:val="0"/>
              </w:rPr>
            </w:pPr>
            <w:r w:rsidRPr="00770971">
              <w:rPr>
                <w:rFonts w:ascii="Calibri" w:hAnsi="Calibri"/>
                <w:b w:val="0"/>
                <w:bCs w:val="0"/>
                <w:noProof/>
                <w:lang w:eastAsia="pt-PT"/>
              </w:rPr>
              <w:pict>
                <v:shape id="_x0000_s2070" type="#_x0000_t32" style="position:absolute;margin-left:-3.45pt;margin-top:2.8pt;width:.1pt;height:24.75pt;flip:y;z-index:251678720;mso-position-horizontal-relative:text;mso-position-vertical-relative:text" o:connectortype="straight" strokecolor="#bfbfbf [2412]" strokeweight=".5pt"/>
              </w:pict>
            </w:r>
            <w:r w:rsidR="004F0B20" w:rsidRPr="00770971">
              <w:rPr>
                <w:rFonts w:ascii="Calibri" w:hAnsi="Calibri"/>
                <w:b w:val="0"/>
                <w:bCs w:val="0"/>
              </w:rPr>
              <w:t>Nº Contribuinte</w:t>
            </w:r>
          </w:p>
          <w:p w:rsidR="004F0B20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cnfStyle w:val="100000000000"/>
              <w:rPr>
                <w:rFonts w:ascii="Calibri" w:hAnsi="Calibri"/>
                <w:b w:val="0"/>
                <w:color w:val="000000" w:themeColor="text1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4F0B20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</w:tr>
      <w:tr w:rsidR="004F0B20" w:rsidRPr="00770971" w:rsidTr="0068006A">
        <w:trPr>
          <w:cnfStyle w:val="000000100000"/>
        </w:trPr>
        <w:tc>
          <w:tcPr>
            <w:cnfStyle w:val="001000000000"/>
            <w:tcW w:w="47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4F0B20" w:rsidRPr="00770971" w:rsidRDefault="004F0B20" w:rsidP="004F0B20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b w:val="0"/>
              </w:rPr>
            </w:pPr>
            <w:r w:rsidRPr="00770971">
              <w:rPr>
                <w:rFonts w:ascii="Calibri" w:hAnsi="Calibri"/>
                <w:b w:val="0"/>
              </w:rPr>
              <w:t>Nº Id. Segurança Social</w:t>
            </w:r>
          </w:p>
          <w:p w:rsidR="004F0B20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b w:val="0"/>
                <w:color w:val="000000" w:themeColor="text1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</w:textInput>
                </w:ffData>
              </w:fldChar>
            </w:r>
            <w:r w:rsidR="004F0B20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4F0B20" w:rsidRPr="00770971" w:rsidRDefault="00A32945" w:rsidP="004F0B20">
            <w:pPr>
              <w:autoSpaceDE w:val="0"/>
              <w:autoSpaceDN w:val="0"/>
              <w:adjustRightInd w:val="0"/>
              <w:spacing w:line="276" w:lineRule="auto"/>
              <w:cnfStyle w:val="000000100000"/>
              <w:rPr>
                <w:rFonts w:ascii="Calibri" w:hAnsi="Calibri"/>
                <w:bCs/>
              </w:rPr>
            </w:pPr>
            <w:r w:rsidRPr="00770971">
              <w:rPr>
                <w:rFonts w:ascii="Calibri" w:hAnsi="Calibri"/>
                <w:noProof/>
                <w:lang w:eastAsia="pt-PT"/>
              </w:rPr>
              <w:pict>
                <v:shape id="_x0000_s2071" type="#_x0000_t32" style="position:absolute;margin-left:-3.65pt;margin-top:2.15pt;width:.1pt;height:24.75pt;flip:y;z-index:251679744;mso-position-horizontal-relative:text;mso-position-vertical-relative:text" o:connectortype="straight" strokecolor="#bfbfbf [2412]" strokeweight=".5pt"/>
              </w:pict>
            </w:r>
            <w:r w:rsidR="004F0B20" w:rsidRPr="00770971">
              <w:rPr>
                <w:rFonts w:ascii="Calibri" w:hAnsi="Calibri"/>
                <w:bCs/>
              </w:rPr>
              <w:t>Nº Utente SNS</w:t>
            </w:r>
          </w:p>
          <w:p w:rsidR="004F0B20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cnfStyle w:val="000000100000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</w:textInput>
                </w:ffData>
              </w:fldChar>
            </w:r>
            <w:r w:rsidR="004F0B20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4F0B20" w:rsidRPr="00770971" w:rsidTr="0068006A">
        <w:tc>
          <w:tcPr>
            <w:cnfStyle w:val="001000000000"/>
            <w:tcW w:w="4781" w:type="dxa"/>
            <w:shd w:val="clear" w:color="auto" w:fill="auto"/>
          </w:tcPr>
          <w:p w:rsidR="004F0B20" w:rsidRPr="00770971" w:rsidRDefault="004F0B20" w:rsidP="004F0B20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b w:val="0"/>
              </w:rPr>
            </w:pPr>
            <w:r w:rsidRPr="00770971">
              <w:rPr>
                <w:rFonts w:ascii="Calibri" w:hAnsi="Calibri"/>
                <w:b w:val="0"/>
              </w:rPr>
              <w:t>Centro de Saúde</w:t>
            </w:r>
          </w:p>
          <w:p w:rsidR="004F0B20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b w:val="0"/>
                <w:color w:val="000000" w:themeColor="text1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F0B20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shd w:val="clear" w:color="auto" w:fill="auto"/>
          </w:tcPr>
          <w:p w:rsidR="004F0B20" w:rsidRPr="00770971" w:rsidRDefault="00A32945" w:rsidP="004F0B20">
            <w:pPr>
              <w:autoSpaceDE w:val="0"/>
              <w:autoSpaceDN w:val="0"/>
              <w:adjustRightInd w:val="0"/>
              <w:spacing w:line="276" w:lineRule="auto"/>
              <w:cnfStyle w:val="000000000000"/>
              <w:rPr>
                <w:rFonts w:ascii="Calibri" w:hAnsi="Calibri"/>
                <w:bCs/>
              </w:rPr>
            </w:pPr>
            <w:r w:rsidRPr="00770971">
              <w:rPr>
                <w:rFonts w:ascii="Calibri" w:hAnsi="Calibri"/>
                <w:noProof/>
                <w:lang w:eastAsia="pt-PT"/>
              </w:rPr>
              <w:pict>
                <v:shape id="_x0000_s2072" type="#_x0000_t32" style="position:absolute;margin-left:-3.75pt;margin-top:2.55pt;width:.1pt;height:24.75pt;flip:y;z-index:251680768;mso-position-horizontal-relative:text;mso-position-vertical-relative:text" o:connectortype="straight" strokecolor="#bfbfbf [2412]" strokeweight=".5pt"/>
              </w:pict>
            </w:r>
            <w:r w:rsidR="004F0B20" w:rsidRPr="00770971">
              <w:rPr>
                <w:rFonts w:ascii="Calibri" w:hAnsi="Calibri"/>
                <w:bCs/>
              </w:rPr>
              <w:t>Médico/a de Família</w:t>
            </w:r>
          </w:p>
          <w:p w:rsidR="004F0B20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cnfStyle w:val="000000000000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F0B20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4F0B20" w:rsidRPr="00770971" w:rsidTr="0068006A">
        <w:trPr>
          <w:cnfStyle w:val="000000100000"/>
          <w:trHeight w:val="873"/>
        </w:trPr>
        <w:tc>
          <w:tcPr>
            <w:cnfStyle w:val="001000000000"/>
            <w:tcW w:w="9923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4F0B20" w:rsidRPr="00770971" w:rsidRDefault="004F0B20" w:rsidP="004F0B20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b w:val="0"/>
              </w:rPr>
            </w:pPr>
            <w:r w:rsidRPr="00770971">
              <w:rPr>
                <w:rFonts w:ascii="Calibri" w:hAnsi="Calibri"/>
                <w:b w:val="0"/>
              </w:rPr>
              <w:t>Outro sistema de saúde (qual, onde, médico/a de acompanhamento)</w:t>
            </w:r>
          </w:p>
          <w:p w:rsidR="004F0B20" w:rsidRPr="00770971" w:rsidRDefault="00A32945" w:rsidP="003D7074">
            <w:pPr>
              <w:rPr>
                <w:rFonts w:ascii="Calibri" w:hAnsi="Calibri"/>
                <w:b w:val="0"/>
                <w:bCs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4F0B20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</w:tr>
      <w:tr w:rsidR="004F0B20" w:rsidRPr="00770971" w:rsidTr="0068006A">
        <w:tc>
          <w:tcPr>
            <w:cnfStyle w:val="001000000000"/>
            <w:tcW w:w="4781" w:type="dxa"/>
            <w:shd w:val="clear" w:color="auto" w:fill="auto"/>
          </w:tcPr>
          <w:p w:rsidR="004F0B20" w:rsidRPr="00770971" w:rsidRDefault="004F0B20" w:rsidP="00F75469">
            <w:pPr>
              <w:spacing w:line="276" w:lineRule="auto"/>
              <w:rPr>
                <w:rFonts w:ascii="Calibri" w:hAnsi="Calibri"/>
                <w:b w:val="0"/>
              </w:rPr>
            </w:pPr>
            <w:r w:rsidRPr="00770971">
              <w:rPr>
                <w:rFonts w:ascii="Calibri" w:hAnsi="Calibri"/>
                <w:b w:val="0"/>
              </w:rPr>
              <w:t>Telefone</w:t>
            </w:r>
          </w:p>
          <w:p w:rsidR="004F0B20" w:rsidRPr="00770971" w:rsidRDefault="00A32945" w:rsidP="003D7074">
            <w:pPr>
              <w:spacing w:line="276" w:lineRule="auto"/>
              <w:rPr>
                <w:rFonts w:ascii="Calibri" w:hAnsi="Calibri"/>
                <w:b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4F0B20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shd w:val="clear" w:color="auto" w:fill="auto"/>
          </w:tcPr>
          <w:p w:rsidR="004F0B20" w:rsidRPr="00770971" w:rsidRDefault="00A32945" w:rsidP="00F75469">
            <w:pPr>
              <w:spacing w:line="276" w:lineRule="auto"/>
              <w:cnfStyle w:val="000000000000"/>
              <w:rPr>
                <w:rFonts w:ascii="Calibri" w:hAnsi="Calibri"/>
                <w:bCs/>
              </w:rPr>
            </w:pPr>
            <w:r w:rsidRPr="00770971">
              <w:rPr>
                <w:rFonts w:ascii="Calibri" w:hAnsi="Calibri"/>
                <w:noProof/>
                <w:lang w:eastAsia="pt-PT"/>
              </w:rPr>
              <w:pict>
                <v:shape id="_x0000_s2079" type="#_x0000_t32" style="position:absolute;margin-left:-3.65pt;margin-top:2.4pt;width:.1pt;height:24.75pt;flip:y;z-index:251688960;mso-position-horizontal-relative:text;mso-position-vertical-relative:text" o:connectortype="straight" strokecolor="#bfbfbf [2412]" strokeweight=".5pt"/>
              </w:pict>
            </w:r>
            <w:r w:rsidR="004F0B20" w:rsidRPr="00770971">
              <w:rPr>
                <w:rFonts w:ascii="Calibri" w:hAnsi="Calibri"/>
                <w:bCs/>
              </w:rPr>
              <w:t>Telemóvel</w:t>
            </w:r>
          </w:p>
          <w:p w:rsidR="004F0B20" w:rsidRPr="00770971" w:rsidRDefault="00A32945" w:rsidP="003D7074">
            <w:pPr>
              <w:spacing w:line="276" w:lineRule="auto"/>
              <w:cnfStyle w:val="000000000000"/>
              <w:rPr>
                <w:rFonts w:ascii="Calibri" w:hAnsi="Calibri"/>
                <w:bCs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4F0B20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4F0B20" w:rsidRPr="00770971" w:rsidTr="0068006A">
        <w:trPr>
          <w:cnfStyle w:val="000000100000"/>
        </w:trPr>
        <w:tc>
          <w:tcPr>
            <w:cnfStyle w:val="001000000000"/>
            <w:tcW w:w="47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4F0B20" w:rsidRPr="00770971" w:rsidRDefault="004F0B20" w:rsidP="00F75469">
            <w:pPr>
              <w:spacing w:line="276" w:lineRule="auto"/>
              <w:rPr>
                <w:rFonts w:ascii="Calibri" w:hAnsi="Calibri"/>
                <w:b w:val="0"/>
              </w:rPr>
            </w:pPr>
            <w:proofErr w:type="gramStart"/>
            <w:r w:rsidRPr="00770971">
              <w:rPr>
                <w:rFonts w:ascii="Calibri" w:hAnsi="Calibri"/>
                <w:b w:val="0"/>
              </w:rPr>
              <w:t>E-mail</w:t>
            </w:r>
            <w:proofErr w:type="gramEnd"/>
          </w:p>
          <w:p w:rsidR="004F0B20" w:rsidRPr="00770971" w:rsidRDefault="00A32945" w:rsidP="003D7074">
            <w:pPr>
              <w:spacing w:line="276" w:lineRule="auto"/>
              <w:rPr>
                <w:rFonts w:ascii="Calibri" w:hAnsi="Calibri"/>
                <w:b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4F0B20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4F0B20" w:rsidRPr="00770971" w:rsidRDefault="00A32945" w:rsidP="00F75469">
            <w:pPr>
              <w:spacing w:line="276" w:lineRule="auto"/>
              <w:cnfStyle w:val="000000100000"/>
              <w:rPr>
                <w:rFonts w:ascii="Calibri" w:hAnsi="Calibri"/>
                <w:bCs/>
              </w:rPr>
            </w:pPr>
            <w:r w:rsidRPr="00770971">
              <w:rPr>
                <w:rFonts w:ascii="Calibri" w:hAnsi="Calibri"/>
                <w:noProof/>
                <w:lang w:eastAsia="pt-PT"/>
              </w:rPr>
              <w:pict>
                <v:shape id="_x0000_s2080" type="#_x0000_t32" style="position:absolute;margin-left:-3.55pt;margin-top:2.1pt;width:.1pt;height:24.75pt;flip:y;z-index:251689984;mso-position-horizontal-relative:text;mso-position-vertical-relative:text" o:connectortype="straight" strokecolor="#bfbfbf [2412]" strokeweight=".5pt"/>
              </w:pict>
            </w:r>
            <w:r w:rsidR="004F0B20" w:rsidRPr="00770971">
              <w:rPr>
                <w:rFonts w:ascii="Calibri" w:hAnsi="Calibri"/>
                <w:bCs/>
              </w:rPr>
              <w:t>Habilitações Literárias</w:t>
            </w:r>
          </w:p>
          <w:p w:rsidR="004F0B20" w:rsidRPr="00770971" w:rsidRDefault="00A32945" w:rsidP="003D7074">
            <w:pPr>
              <w:spacing w:line="276" w:lineRule="auto"/>
              <w:cnfStyle w:val="000000100000"/>
              <w:rPr>
                <w:rFonts w:ascii="Calibri" w:hAnsi="Calibri"/>
                <w:bCs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4F0B20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4F0B20" w:rsidRPr="00770971" w:rsidTr="0068006A">
        <w:tc>
          <w:tcPr>
            <w:cnfStyle w:val="001000000000"/>
            <w:tcW w:w="9923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4F0B20" w:rsidRPr="00770971" w:rsidRDefault="004F0B20" w:rsidP="00F75469">
            <w:pPr>
              <w:spacing w:line="276" w:lineRule="auto"/>
              <w:rPr>
                <w:rFonts w:ascii="Calibri" w:hAnsi="Calibri"/>
                <w:b w:val="0"/>
              </w:rPr>
            </w:pPr>
            <w:r w:rsidRPr="00770971">
              <w:rPr>
                <w:rFonts w:ascii="Calibri" w:hAnsi="Calibri"/>
                <w:b w:val="0"/>
              </w:rPr>
              <w:t>Situação Profissional</w:t>
            </w:r>
          </w:p>
          <w:p w:rsidR="004F0B20" w:rsidRPr="00770971" w:rsidRDefault="00A32945" w:rsidP="003D7074">
            <w:pPr>
              <w:spacing w:line="276" w:lineRule="auto"/>
              <w:rPr>
                <w:rFonts w:ascii="Calibri" w:hAnsi="Calibri"/>
                <w:b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4F0B20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</w:tr>
      <w:tr w:rsidR="004F0B20" w:rsidRPr="00770971" w:rsidTr="0068006A">
        <w:trPr>
          <w:cnfStyle w:val="000000100000"/>
        </w:trPr>
        <w:tc>
          <w:tcPr>
            <w:cnfStyle w:val="001000000000"/>
            <w:tcW w:w="9923" w:type="dxa"/>
            <w:gridSpan w:val="2"/>
            <w:tcBorders>
              <w:left w:val="none" w:sz="0" w:space="0" w:color="auto"/>
              <w:bottom w:val="nil"/>
              <w:right w:val="none" w:sz="0" w:space="0" w:color="auto"/>
            </w:tcBorders>
            <w:shd w:val="clear" w:color="auto" w:fill="F2F2F2" w:themeFill="background1" w:themeFillShade="F2"/>
            <w:vAlign w:val="center"/>
          </w:tcPr>
          <w:p w:rsidR="004F0B20" w:rsidRPr="00770971" w:rsidRDefault="004F0B20" w:rsidP="00770971">
            <w:pPr>
              <w:spacing w:before="60"/>
            </w:pPr>
            <w:r w:rsidRPr="00770971">
              <w:t>Elemento do Agregado Familiar 2</w:t>
            </w:r>
          </w:p>
        </w:tc>
      </w:tr>
      <w:tr w:rsidR="004F0B20" w:rsidRPr="00770971" w:rsidTr="0068006A">
        <w:tc>
          <w:tcPr>
            <w:cnfStyle w:val="001000000000"/>
            <w:tcW w:w="9923" w:type="dxa"/>
            <w:gridSpan w:val="2"/>
            <w:tcBorders>
              <w:top w:val="nil"/>
            </w:tcBorders>
            <w:shd w:val="clear" w:color="auto" w:fill="auto"/>
          </w:tcPr>
          <w:p w:rsidR="004F0B20" w:rsidRPr="00770971" w:rsidRDefault="004F0B20" w:rsidP="00357801">
            <w:pPr>
              <w:spacing w:line="276" w:lineRule="auto"/>
              <w:rPr>
                <w:b w:val="0"/>
              </w:rPr>
            </w:pPr>
            <w:r w:rsidRPr="00770971">
              <w:rPr>
                <w:b w:val="0"/>
              </w:rPr>
              <w:t>Nome</w:t>
            </w:r>
          </w:p>
          <w:p w:rsidR="004F0B20" w:rsidRPr="00770971" w:rsidRDefault="00A32945" w:rsidP="003D7074">
            <w:pPr>
              <w:spacing w:line="276" w:lineRule="auto"/>
              <w:rPr>
                <w:b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6"/>
                  </w:textInput>
                </w:ffData>
              </w:fldChar>
            </w:r>
            <w:r w:rsidR="004F0B20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</w:tr>
      <w:tr w:rsidR="004F0B20" w:rsidRPr="00770971" w:rsidTr="0068006A">
        <w:trPr>
          <w:cnfStyle w:val="000000100000"/>
        </w:trPr>
        <w:tc>
          <w:tcPr>
            <w:cnfStyle w:val="001000000000"/>
            <w:tcW w:w="47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4F0B20" w:rsidRPr="00770971" w:rsidRDefault="004F0B20" w:rsidP="00357801">
            <w:pPr>
              <w:spacing w:line="276" w:lineRule="auto"/>
              <w:rPr>
                <w:b w:val="0"/>
              </w:rPr>
            </w:pPr>
            <w:r w:rsidRPr="00770971">
              <w:rPr>
                <w:b w:val="0"/>
              </w:rPr>
              <w:t>Grau de Parentesco</w:t>
            </w:r>
          </w:p>
          <w:p w:rsidR="004F0B20" w:rsidRPr="00770971" w:rsidRDefault="00A32945" w:rsidP="003D7074">
            <w:pPr>
              <w:spacing w:line="276" w:lineRule="auto"/>
              <w:rPr>
                <w:b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F0B20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4F0B20" w:rsidRPr="00770971" w:rsidRDefault="00A32945" w:rsidP="00357801">
            <w:pPr>
              <w:spacing w:line="276" w:lineRule="auto"/>
              <w:cnfStyle w:val="000000100000"/>
            </w:pPr>
            <w:r w:rsidRPr="00770971">
              <w:rPr>
                <w:noProof/>
                <w:lang w:eastAsia="pt-PT"/>
              </w:rPr>
              <w:pict>
                <v:shape id="_x0000_s2081" type="#_x0000_t32" style="position:absolute;margin-left:-2.85pt;margin-top:2.45pt;width:.1pt;height:24.75pt;flip:y;z-index:251691008;mso-position-horizontal-relative:text;mso-position-vertical-relative:text" o:connectortype="straight" strokecolor="#bfbfbf [2412]" strokeweight=".5pt"/>
              </w:pict>
            </w:r>
            <w:r w:rsidR="004F0B20" w:rsidRPr="00770971">
              <w:t>Sexo</w:t>
            </w:r>
          </w:p>
          <w:p w:rsidR="004F0B20" w:rsidRPr="00770971" w:rsidRDefault="00E27F40" w:rsidP="00E27F40">
            <w:pPr>
              <w:tabs>
                <w:tab w:val="left" w:pos="992"/>
              </w:tabs>
              <w:spacing w:line="276" w:lineRule="auto"/>
              <w:cnfStyle w:val="000000100000"/>
            </w:pPr>
            <w:r w:rsidRPr="00770971">
              <w:rPr>
                <w:rFonts w:ascii="Calibri" w:hAnsi="Calibri"/>
                <w:color w:val="000000" w:themeColor="text1"/>
              </w:rPr>
              <w:t xml:space="preserve">M </w:t>
            </w:r>
            <w:r w:rsidR="00A32945"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0971">
              <w:rPr>
                <w:rFonts w:ascii="Calibri" w:hAnsi="Calibri"/>
                <w:color w:val="000000" w:themeColor="text1"/>
              </w:rPr>
              <w:instrText xml:space="preserve"> FORMCHECKBOX </w:instrText>
            </w:r>
            <w:r w:rsidR="003D7074" w:rsidRPr="00770971">
              <w:rPr>
                <w:rFonts w:ascii="Calibri" w:hAnsi="Calibri"/>
                <w:color w:val="000000" w:themeColor="text1"/>
              </w:rPr>
            </w:r>
            <w:r w:rsidR="00A32945"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A32945" w:rsidRPr="00770971">
              <w:rPr>
                <w:rFonts w:ascii="Calibri" w:hAnsi="Calibri"/>
                <w:color w:val="000000" w:themeColor="text1"/>
              </w:rPr>
              <w:fldChar w:fldCharType="end"/>
            </w:r>
            <w:r w:rsidRPr="00770971">
              <w:rPr>
                <w:rFonts w:ascii="Calibri" w:hAnsi="Calibri"/>
                <w:color w:val="000000" w:themeColor="text1"/>
              </w:rPr>
              <w:tab/>
              <w:t xml:space="preserve">F </w:t>
            </w:r>
            <w:r w:rsidR="00A32945"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Marcar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70971">
              <w:rPr>
                <w:rFonts w:ascii="Calibri" w:hAnsi="Calibri"/>
                <w:color w:val="000000" w:themeColor="text1"/>
              </w:rPr>
              <w:instrText xml:space="preserve"> FORMCHECKBOX </w:instrText>
            </w:r>
            <w:r w:rsidR="003D7074" w:rsidRPr="00770971">
              <w:rPr>
                <w:rFonts w:ascii="Calibri" w:hAnsi="Calibri"/>
                <w:color w:val="000000" w:themeColor="text1"/>
              </w:rPr>
            </w:r>
            <w:r w:rsidR="00A32945"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A32945"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4F0B20" w:rsidRPr="00770971" w:rsidTr="0068006A">
        <w:tc>
          <w:tcPr>
            <w:tcW w:w="4781" w:type="dxa"/>
            <w:shd w:val="clear" w:color="auto" w:fill="auto"/>
          </w:tcPr>
          <w:p w:rsidR="004F0B20" w:rsidRPr="00770971" w:rsidRDefault="004F0B20" w:rsidP="00357801">
            <w:pPr>
              <w:spacing w:line="276" w:lineRule="auto"/>
              <w:cnfStyle w:val="001000000000"/>
              <w:rPr>
                <w:b w:val="0"/>
              </w:rPr>
            </w:pPr>
            <w:r w:rsidRPr="00770971">
              <w:rPr>
                <w:b w:val="0"/>
              </w:rPr>
              <w:t>Estado Civil</w:t>
            </w:r>
          </w:p>
          <w:p w:rsidR="004F0B20" w:rsidRPr="00770971" w:rsidRDefault="00A32945" w:rsidP="003D7074">
            <w:pPr>
              <w:spacing w:line="276" w:lineRule="auto"/>
              <w:cnfStyle w:val="001000000000"/>
              <w:rPr>
                <w:b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4F0B20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shd w:val="clear" w:color="auto" w:fill="auto"/>
          </w:tcPr>
          <w:p w:rsidR="004F0B20" w:rsidRPr="00770971" w:rsidRDefault="00A32945" w:rsidP="00357801">
            <w:pPr>
              <w:spacing w:line="276" w:lineRule="auto"/>
            </w:pPr>
            <w:r w:rsidRPr="00770971">
              <w:rPr>
                <w:noProof/>
                <w:lang w:eastAsia="pt-PT"/>
              </w:rPr>
              <w:pict>
                <v:shape id="_x0000_s2082" type="#_x0000_t32" style="position:absolute;margin-left:-2.95pt;margin-top:2.8pt;width:.1pt;height:24.75pt;flip:y;z-index:251692032;mso-position-horizontal-relative:text;mso-position-vertical-relative:text" o:connectortype="straight" strokecolor="#bfbfbf [2412]" strokeweight=".5pt"/>
              </w:pict>
            </w:r>
            <w:r w:rsidR="004F0B20" w:rsidRPr="00770971">
              <w:t>Naturalidade</w:t>
            </w:r>
          </w:p>
          <w:p w:rsidR="004F0B20" w:rsidRPr="00770971" w:rsidRDefault="00A32945" w:rsidP="003D7074">
            <w:pPr>
              <w:spacing w:line="276" w:lineRule="auto"/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4F0B20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4F0B20" w:rsidRPr="00770971" w:rsidTr="0068006A">
        <w:trPr>
          <w:cnfStyle w:val="000000100000"/>
        </w:trPr>
        <w:tc>
          <w:tcPr>
            <w:cnfStyle w:val="001000000000"/>
            <w:tcW w:w="9923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4F0B20" w:rsidRPr="00770971" w:rsidRDefault="004F0B20" w:rsidP="00357801">
            <w:pPr>
              <w:spacing w:line="276" w:lineRule="auto"/>
              <w:rPr>
                <w:b w:val="0"/>
              </w:rPr>
            </w:pPr>
            <w:r w:rsidRPr="00770971">
              <w:rPr>
                <w:b w:val="0"/>
              </w:rPr>
              <w:t>Morada</w:t>
            </w:r>
          </w:p>
          <w:p w:rsidR="004F0B20" w:rsidRPr="00770971" w:rsidRDefault="00A32945" w:rsidP="003D7074">
            <w:pPr>
              <w:spacing w:line="276" w:lineRule="auto"/>
              <w:rPr>
                <w:b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4F0B20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</w:tr>
      <w:tr w:rsidR="004F0B20" w:rsidRPr="00770971" w:rsidTr="0068006A">
        <w:tc>
          <w:tcPr>
            <w:cnfStyle w:val="001000000000"/>
            <w:tcW w:w="4781" w:type="dxa"/>
            <w:shd w:val="clear" w:color="auto" w:fill="auto"/>
          </w:tcPr>
          <w:p w:rsidR="004F0B20" w:rsidRPr="00770971" w:rsidRDefault="004F0B20" w:rsidP="00357801">
            <w:pPr>
              <w:spacing w:line="276" w:lineRule="auto"/>
              <w:rPr>
                <w:b w:val="0"/>
              </w:rPr>
            </w:pPr>
            <w:r w:rsidRPr="00770971">
              <w:rPr>
                <w:b w:val="0"/>
              </w:rPr>
              <w:t>Freguesia</w:t>
            </w:r>
          </w:p>
          <w:p w:rsidR="004F0B20" w:rsidRPr="00770971" w:rsidRDefault="00A32945" w:rsidP="003D7074">
            <w:pPr>
              <w:spacing w:line="276" w:lineRule="auto"/>
              <w:rPr>
                <w:b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4F0B20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shd w:val="clear" w:color="auto" w:fill="auto"/>
          </w:tcPr>
          <w:p w:rsidR="004F0B20" w:rsidRPr="00770971" w:rsidRDefault="00A32945" w:rsidP="00357801">
            <w:pPr>
              <w:spacing w:line="276" w:lineRule="auto"/>
              <w:cnfStyle w:val="000000000000"/>
              <w:rPr>
                <w:bCs/>
              </w:rPr>
            </w:pPr>
            <w:r w:rsidRPr="00770971">
              <w:rPr>
                <w:noProof/>
                <w:lang w:eastAsia="pt-PT"/>
              </w:rPr>
              <w:pict>
                <v:shape id="_x0000_s2083" type="#_x0000_t32" style="position:absolute;margin-left:-3.55pt;margin-top:2.65pt;width:.1pt;height:24.75pt;flip:y;z-index:251693056;mso-position-horizontal-relative:text;mso-position-vertical-relative:text" o:connectortype="straight" strokecolor="#bfbfbf [2412]" strokeweight=".5pt"/>
              </w:pict>
            </w:r>
            <w:r w:rsidR="004F0B20" w:rsidRPr="00770971">
              <w:rPr>
                <w:bCs/>
              </w:rPr>
              <w:t>Código Postal</w:t>
            </w:r>
          </w:p>
          <w:p w:rsidR="004F0B20" w:rsidRPr="00770971" w:rsidRDefault="00A32945" w:rsidP="003D7074">
            <w:pPr>
              <w:spacing w:line="276" w:lineRule="auto"/>
              <w:cnfStyle w:val="000000000000"/>
              <w:rPr>
                <w:bCs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E27F40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  <w:r w:rsidR="00E27F40" w:rsidRPr="00770971">
              <w:rPr>
                <w:rFonts w:ascii="Calibri" w:hAnsi="Calibri"/>
                <w:color w:val="000000" w:themeColor="text1"/>
              </w:rPr>
              <w:t>-</w:t>
            </w: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Texto1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="00E27F40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4F0B20" w:rsidRPr="00770971" w:rsidTr="0068006A">
        <w:trPr>
          <w:cnfStyle w:val="000000100000"/>
        </w:trPr>
        <w:tc>
          <w:tcPr>
            <w:cnfStyle w:val="001000000000"/>
            <w:tcW w:w="47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4F0B20" w:rsidRPr="00770971" w:rsidRDefault="004F0B20" w:rsidP="004F0B20">
            <w:pPr>
              <w:autoSpaceDE w:val="0"/>
              <w:autoSpaceDN w:val="0"/>
              <w:adjustRightInd w:val="0"/>
              <w:spacing w:line="276" w:lineRule="auto"/>
              <w:rPr>
                <w:b w:val="0"/>
              </w:rPr>
            </w:pPr>
            <w:r w:rsidRPr="00770971">
              <w:rPr>
                <w:b w:val="0"/>
              </w:rPr>
              <w:t>Nº de Identificação</w:t>
            </w:r>
          </w:p>
          <w:p w:rsidR="004F0B20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b w:val="0"/>
                <w:color w:val="000000" w:themeColor="text1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4F0B20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4F0B20" w:rsidRPr="00770971" w:rsidRDefault="00A32945" w:rsidP="004F0B20">
            <w:pPr>
              <w:autoSpaceDE w:val="0"/>
              <w:autoSpaceDN w:val="0"/>
              <w:adjustRightInd w:val="0"/>
              <w:spacing w:line="276" w:lineRule="auto"/>
              <w:cnfStyle w:val="000000100000"/>
              <w:rPr>
                <w:bCs/>
              </w:rPr>
            </w:pPr>
            <w:r w:rsidRPr="00770971">
              <w:rPr>
                <w:noProof/>
                <w:lang w:eastAsia="pt-PT"/>
              </w:rPr>
              <w:pict>
                <v:shape id="_x0000_s2073" type="#_x0000_t32" style="position:absolute;margin-left:-3.45pt;margin-top:2.8pt;width:.1pt;height:24.75pt;flip:y;z-index:251682816;mso-position-horizontal-relative:text;mso-position-vertical-relative:text" o:connectortype="straight" strokecolor="#bfbfbf [2412]" strokeweight=".5pt"/>
              </w:pict>
            </w:r>
            <w:r w:rsidR="004F0B20" w:rsidRPr="00770971">
              <w:rPr>
                <w:bCs/>
              </w:rPr>
              <w:t>Nº Contribuinte</w:t>
            </w:r>
          </w:p>
          <w:p w:rsidR="004F0B20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cnfStyle w:val="000000100000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4F0B20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4F0B20" w:rsidRPr="00770971" w:rsidTr="0068006A">
        <w:tc>
          <w:tcPr>
            <w:cnfStyle w:val="001000000000"/>
            <w:tcW w:w="4781" w:type="dxa"/>
            <w:shd w:val="clear" w:color="auto" w:fill="auto"/>
          </w:tcPr>
          <w:p w:rsidR="004F0B20" w:rsidRPr="00770971" w:rsidRDefault="004F0B20" w:rsidP="004F0B20">
            <w:pPr>
              <w:autoSpaceDE w:val="0"/>
              <w:autoSpaceDN w:val="0"/>
              <w:adjustRightInd w:val="0"/>
              <w:spacing w:line="276" w:lineRule="auto"/>
              <w:rPr>
                <w:b w:val="0"/>
              </w:rPr>
            </w:pPr>
            <w:r w:rsidRPr="00770971">
              <w:rPr>
                <w:b w:val="0"/>
              </w:rPr>
              <w:t>Nº Id. Segurança Social</w:t>
            </w:r>
          </w:p>
          <w:p w:rsidR="004F0B20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b w:val="0"/>
                <w:color w:val="000000" w:themeColor="text1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</w:textInput>
                </w:ffData>
              </w:fldChar>
            </w:r>
            <w:r w:rsidR="004F0B20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shd w:val="clear" w:color="auto" w:fill="auto"/>
          </w:tcPr>
          <w:p w:rsidR="004F0B20" w:rsidRPr="00770971" w:rsidRDefault="00A32945" w:rsidP="004F0B20">
            <w:pPr>
              <w:autoSpaceDE w:val="0"/>
              <w:autoSpaceDN w:val="0"/>
              <w:adjustRightInd w:val="0"/>
              <w:spacing w:line="276" w:lineRule="auto"/>
              <w:cnfStyle w:val="000000000000"/>
              <w:rPr>
                <w:bCs/>
              </w:rPr>
            </w:pPr>
            <w:r w:rsidRPr="00770971">
              <w:rPr>
                <w:noProof/>
                <w:lang w:eastAsia="pt-PT"/>
              </w:rPr>
              <w:pict>
                <v:shape id="_x0000_s2074" type="#_x0000_t32" style="position:absolute;margin-left:-3.65pt;margin-top:2.15pt;width:.1pt;height:24.75pt;flip:y;z-index:251683840;mso-position-horizontal-relative:text;mso-position-vertical-relative:text" o:connectortype="straight" strokecolor="#bfbfbf [2412]" strokeweight=".5pt"/>
              </w:pict>
            </w:r>
            <w:r w:rsidR="004F0B20" w:rsidRPr="00770971">
              <w:rPr>
                <w:bCs/>
              </w:rPr>
              <w:t>Nº Utente SNS</w:t>
            </w:r>
          </w:p>
          <w:p w:rsidR="004F0B20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cnfStyle w:val="000000000000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5"/>
                  </w:textInput>
                </w:ffData>
              </w:fldChar>
            </w:r>
            <w:r w:rsidR="004F0B20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4F0B20" w:rsidRPr="00770971" w:rsidTr="0068006A">
        <w:trPr>
          <w:cnfStyle w:val="000000100000"/>
        </w:trPr>
        <w:tc>
          <w:tcPr>
            <w:cnfStyle w:val="001000000000"/>
            <w:tcW w:w="47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4F0B20" w:rsidRPr="00770971" w:rsidRDefault="004F0B20" w:rsidP="004F0B20">
            <w:pPr>
              <w:autoSpaceDE w:val="0"/>
              <w:autoSpaceDN w:val="0"/>
              <w:adjustRightInd w:val="0"/>
              <w:spacing w:line="276" w:lineRule="auto"/>
              <w:rPr>
                <w:b w:val="0"/>
              </w:rPr>
            </w:pPr>
            <w:r w:rsidRPr="00770971">
              <w:rPr>
                <w:b w:val="0"/>
              </w:rPr>
              <w:t>Centro de Saúde</w:t>
            </w:r>
          </w:p>
          <w:p w:rsidR="004F0B20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rPr>
                <w:rFonts w:ascii="Calibri" w:hAnsi="Calibri"/>
                <w:b w:val="0"/>
                <w:color w:val="000000" w:themeColor="text1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F0B20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4F0B20" w:rsidRPr="00770971" w:rsidRDefault="00A32945" w:rsidP="004F0B20">
            <w:pPr>
              <w:autoSpaceDE w:val="0"/>
              <w:autoSpaceDN w:val="0"/>
              <w:adjustRightInd w:val="0"/>
              <w:spacing w:line="276" w:lineRule="auto"/>
              <w:cnfStyle w:val="000000100000"/>
              <w:rPr>
                <w:bCs/>
              </w:rPr>
            </w:pPr>
            <w:r w:rsidRPr="00770971">
              <w:rPr>
                <w:noProof/>
                <w:lang w:eastAsia="pt-PT"/>
              </w:rPr>
              <w:pict>
                <v:shape id="_x0000_s2075" type="#_x0000_t32" style="position:absolute;margin-left:-3.75pt;margin-top:2.55pt;width:.1pt;height:24.75pt;flip:y;z-index:251684864;mso-position-horizontal-relative:text;mso-position-vertical-relative:text" o:connectortype="straight" strokecolor="#bfbfbf [2412]" strokeweight=".5pt"/>
              </w:pict>
            </w:r>
            <w:r w:rsidR="004F0B20" w:rsidRPr="00770971">
              <w:rPr>
                <w:bCs/>
              </w:rPr>
              <w:t>Médico/a de Família</w:t>
            </w:r>
          </w:p>
          <w:p w:rsidR="004F0B20" w:rsidRPr="00770971" w:rsidRDefault="00A32945" w:rsidP="003D7074">
            <w:pPr>
              <w:autoSpaceDE w:val="0"/>
              <w:autoSpaceDN w:val="0"/>
              <w:adjustRightInd w:val="0"/>
              <w:spacing w:line="276" w:lineRule="auto"/>
              <w:cnfStyle w:val="000000100000"/>
              <w:rPr>
                <w:rFonts w:ascii="Calibri" w:hAnsi="Calibri"/>
                <w:color w:val="000000" w:themeColor="text1"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4F0B20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4F0B20" w:rsidRPr="00770971" w:rsidTr="0068006A">
        <w:trPr>
          <w:trHeight w:val="873"/>
        </w:trPr>
        <w:tc>
          <w:tcPr>
            <w:cnfStyle w:val="001000000000"/>
            <w:tcW w:w="9923" w:type="dxa"/>
            <w:gridSpan w:val="2"/>
            <w:shd w:val="clear" w:color="auto" w:fill="auto"/>
          </w:tcPr>
          <w:p w:rsidR="004F0B20" w:rsidRPr="00770971" w:rsidRDefault="004F0B20" w:rsidP="004F0B20">
            <w:pPr>
              <w:autoSpaceDE w:val="0"/>
              <w:autoSpaceDN w:val="0"/>
              <w:adjustRightInd w:val="0"/>
              <w:spacing w:line="276" w:lineRule="auto"/>
              <w:rPr>
                <w:b w:val="0"/>
              </w:rPr>
            </w:pPr>
            <w:r w:rsidRPr="00770971">
              <w:rPr>
                <w:b w:val="0"/>
              </w:rPr>
              <w:t>Outro sistema de saúde (qual, onde, médico/a de acompanhamento)</w:t>
            </w:r>
          </w:p>
          <w:p w:rsidR="004F0B20" w:rsidRPr="00770971" w:rsidRDefault="00A32945" w:rsidP="003D7074">
            <w:pPr>
              <w:rPr>
                <w:b w:val="0"/>
                <w:bCs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4F0B20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</w:tr>
      <w:tr w:rsidR="004F0B20" w:rsidRPr="00770971" w:rsidTr="0068006A">
        <w:trPr>
          <w:cnfStyle w:val="000000100000"/>
        </w:trPr>
        <w:tc>
          <w:tcPr>
            <w:cnfStyle w:val="001000000000"/>
            <w:tcW w:w="4781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4F0B20" w:rsidRPr="00770971" w:rsidRDefault="004F0B20" w:rsidP="00357801">
            <w:pPr>
              <w:spacing w:line="276" w:lineRule="auto"/>
              <w:rPr>
                <w:b w:val="0"/>
              </w:rPr>
            </w:pPr>
            <w:r w:rsidRPr="00770971">
              <w:rPr>
                <w:b w:val="0"/>
              </w:rPr>
              <w:t>Telefone</w:t>
            </w:r>
          </w:p>
          <w:p w:rsidR="004F0B20" w:rsidRPr="00770971" w:rsidRDefault="00A32945" w:rsidP="003D7074">
            <w:pPr>
              <w:spacing w:line="276" w:lineRule="auto"/>
              <w:rPr>
                <w:b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4F0B20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4F0B20" w:rsidRPr="00770971" w:rsidRDefault="00A32945" w:rsidP="00357801">
            <w:pPr>
              <w:spacing w:line="276" w:lineRule="auto"/>
              <w:cnfStyle w:val="000000100000"/>
              <w:rPr>
                <w:bCs/>
              </w:rPr>
            </w:pPr>
            <w:r w:rsidRPr="00770971">
              <w:rPr>
                <w:noProof/>
                <w:lang w:eastAsia="pt-PT"/>
              </w:rPr>
              <w:pict>
                <v:shape id="_x0000_s2085" type="#_x0000_t32" style="position:absolute;margin-left:-3.55pt;margin-top:2.5pt;width:.1pt;height:24.75pt;flip:y;z-index:251695104;mso-position-horizontal-relative:text;mso-position-vertical-relative:text" o:connectortype="straight" strokecolor="#bfbfbf [2412]" strokeweight=".5pt"/>
              </w:pict>
            </w:r>
            <w:r w:rsidR="004F0B20" w:rsidRPr="00770971">
              <w:rPr>
                <w:bCs/>
              </w:rPr>
              <w:t>Telemóvel</w:t>
            </w:r>
          </w:p>
          <w:p w:rsidR="004F0B20" w:rsidRPr="00770971" w:rsidRDefault="00A32945" w:rsidP="003D7074">
            <w:pPr>
              <w:spacing w:line="276" w:lineRule="auto"/>
              <w:cnfStyle w:val="000000100000"/>
              <w:rPr>
                <w:bCs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4F0B20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4F0B20" w:rsidRPr="00770971" w:rsidTr="0068006A">
        <w:tc>
          <w:tcPr>
            <w:cnfStyle w:val="001000000000"/>
            <w:tcW w:w="4781" w:type="dxa"/>
            <w:shd w:val="clear" w:color="auto" w:fill="auto"/>
          </w:tcPr>
          <w:p w:rsidR="004F0B20" w:rsidRPr="00770971" w:rsidRDefault="004F0B20" w:rsidP="00357801">
            <w:pPr>
              <w:spacing w:line="276" w:lineRule="auto"/>
              <w:rPr>
                <w:b w:val="0"/>
              </w:rPr>
            </w:pPr>
            <w:proofErr w:type="gramStart"/>
            <w:r w:rsidRPr="00770971">
              <w:rPr>
                <w:b w:val="0"/>
              </w:rPr>
              <w:t>E-mail</w:t>
            </w:r>
            <w:proofErr w:type="gramEnd"/>
          </w:p>
          <w:p w:rsidR="004F0B20" w:rsidRPr="00770971" w:rsidRDefault="00A32945" w:rsidP="003D7074">
            <w:pPr>
              <w:spacing w:line="276" w:lineRule="auto"/>
              <w:rPr>
                <w:b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4F0B20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shd w:val="clear" w:color="auto" w:fill="auto"/>
          </w:tcPr>
          <w:p w:rsidR="004F0B20" w:rsidRPr="00770971" w:rsidRDefault="00A32945" w:rsidP="00357801">
            <w:pPr>
              <w:spacing w:line="276" w:lineRule="auto"/>
              <w:cnfStyle w:val="000000000000"/>
              <w:rPr>
                <w:bCs/>
              </w:rPr>
            </w:pPr>
            <w:r w:rsidRPr="00770971">
              <w:rPr>
                <w:noProof/>
                <w:lang w:eastAsia="pt-PT"/>
              </w:rPr>
              <w:pict>
                <v:shape id="_x0000_s2084" type="#_x0000_t32" style="position:absolute;margin-left:-3.65pt;margin-top:2.7pt;width:.1pt;height:24.75pt;flip:y;z-index:251694080;mso-position-horizontal-relative:text;mso-position-vertical-relative:text" o:connectortype="straight" strokecolor="#bfbfbf [2412]" strokeweight=".5pt"/>
              </w:pict>
            </w:r>
            <w:r w:rsidR="004F0B20" w:rsidRPr="00770971">
              <w:rPr>
                <w:bCs/>
              </w:rPr>
              <w:t>Habilitações Literárias</w:t>
            </w:r>
          </w:p>
          <w:p w:rsidR="004F0B20" w:rsidRPr="00770971" w:rsidRDefault="00A32945" w:rsidP="003D7074">
            <w:pPr>
              <w:spacing w:line="276" w:lineRule="auto"/>
              <w:cnfStyle w:val="000000000000"/>
              <w:rPr>
                <w:bCs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4F0B20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4F0B20" w:rsidRPr="00770971" w:rsidTr="0068006A">
        <w:trPr>
          <w:cnfStyle w:val="000000100000"/>
        </w:trPr>
        <w:tc>
          <w:tcPr>
            <w:cnfStyle w:val="001000000000"/>
            <w:tcW w:w="9923" w:type="dxa"/>
            <w:gridSpan w:val="2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:rsidR="004F0B20" w:rsidRPr="00770971" w:rsidRDefault="004F0B20" w:rsidP="00357801">
            <w:pPr>
              <w:spacing w:line="276" w:lineRule="auto"/>
              <w:rPr>
                <w:b w:val="0"/>
              </w:rPr>
            </w:pPr>
            <w:r w:rsidRPr="00770971">
              <w:rPr>
                <w:b w:val="0"/>
              </w:rPr>
              <w:t>Situação Profissional</w:t>
            </w:r>
          </w:p>
          <w:p w:rsidR="004F0B20" w:rsidRPr="00770971" w:rsidRDefault="00A32945" w:rsidP="003D7074">
            <w:pPr>
              <w:spacing w:line="276" w:lineRule="auto"/>
              <w:rPr>
                <w:b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4F0B20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</w:tr>
    </w:tbl>
    <w:p w:rsidR="0068006A" w:rsidRPr="00770971" w:rsidRDefault="0068006A" w:rsidP="00770971">
      <w:pPr>
        <w:spacing w:after="0"/>
      </w:pPr>
    </w:p>
    <w:p w:rsidR="00770971" w:rsidRPr="00770971" w:rsidRDefault="00770971" w:rsidP="00770971">
      <w:pPr>
        <w:spacing w:after="0"/>
      </w:pPr>
    </w:p>
    <w:p w:rsidR="00770971" w:rsidRPr="00770971" w:rsidRDefault="00770971" w:rsidP="00770971">
      <w:pPr>
        <w:spacing w:after="0"/>
      </w:pPr>
    </w:p>
    <w:tbl>
      <w:tblPr>
        <w:tblStyle w:val="SombreadoClaro"/>
        <w:tblW w:w="0" w:type="auto"/>
        <w:tblInd w:w="108" w:type="dxa"/>
        <w:tblLayout w:type="fixed"/>
        <w:tblLook w:val="04A0"/>
      </w:tblPr>
      <w:tblGrid>
        <w:gridCol w:w="2835"/>
        <w:gridCol w:w="1701"/>
        <w:gridCol w:w="1701"/>
        <w:gridCol w:w="1701"/>
        <w:gridCol w:w="1985"/>
      </w:tblGrid>
      <w:tr w:rsidR="00B84470" w:rsidRPr="00770971" w:rsidTr="0068006A">
        <w:trPr>
          <w:cnfStyle w:val="100000000000"/>
        </w:trPr>
        <w:tc>
          <w:tcPr>
            <w:cnfStyle w:val="001000000000"/>
            <w:tcW w:w="9923" w:type="dxa"/>
            <w:gridSpan w:val="5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B84470" w:rsidRPr="00770971" w:rsidRDefault="00B84470" w:rsidP="00A53553">
            <w:pPr>
              <w:spacing w:line="276" w:lineRule="auto"/>
            </w:pPr>
            <w:r w:rsidRPr="00770971">
              <w:lastRenderedPageBreak/>
              <w:t>0</w:t>
            </w:r>
            <w:r w:rsidR="00A53553" w:rsidRPr="00770971">
              <w:t>4</w:t>
            </w:r>
            <w:r w:rsidRPr="00770971">
              <w:t xml:space="preserve"> RENDIMENTOS DO AGREGADO FAMILIAR</w:t>
            </w:r>
          </w:p>
        </w:tc>
      </w:tr>
      <w:tr w:rsidR="00B84470" w:rsidRPr="00770971" w:rsidTr="0068006A">
        <w:trPr>
          <w:cnfStyle w:val="000000100000"/>
        </w:trPr>
        <w:tc>
          <w:tcPr>
            <w:cnfStyle w:val="001000000000"/>
            <w:tcW w:w="2835" w:type="dxa"/>
            <w:vMerge w:val="restart"/>
            <w:tcBorders>
              <w:top w:val="single" w:sz="4" w:space="0" w:color="auto"/>
              <w:bottom w:val="nil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B84470" w:rsidRPr="00770971" w:rsidRDefault="00B84470" w:rsidP="00357801">
            <w:pPr>
              <w:spacing w:line="276" w:lineRule="auto"/>
              <w:rPr>
                <w:b w:val="0"/>
              </w:rPr>
            </w:pPr>
            <w:r w:rsidRPr="00770971">
              <w:rPr>
                <w:b w:val="0"/>
              </w:rPr>
              <w:t>Proveniência/Valor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BFBFBF" w:themeColor="background1" w:themeShade="BF"/>
              <w:bottom w:val="nil"/>
            </w:tcBorders>
            <w:shd w:val="clear" w:color="auto" w:fill="auto"/>
            <w:vAlign w:val="center"/>
          </w:tcPr>
          <w:p w:rsidR="00B84470" w:rsidRPr="00770971" w:rsidRDefault="00B84470" w:rsidP="00357801">
            <w:pPr>
              <w:spacing w:line="276" w:lineRule="auto"/>
              <w:jc w:val="center"/>
              <w:cnfStyle w:val="000000100000"/>
            </w:pPr>
            <w:r w:rsidRPr="00770971">
              <w:t>Elementos do Agregado</w:t>
            </w:r>
          </w:p>
        </w:tc>
      </w:tr>
      <w:tr w:rsidR="001F190A" w:rsidRPr="00770971" w:rsidTr="0068006A">
        <w:tc>
          <w:tcPr>
            <w:cnfStyle w:val="001000000000"/>
            <w:tcW w:w="2835" w:type="dxa"/>
            <w:vMerge/>
            <w:tcBorders>
              <w:top w:val="nil"/>
              <w:bottom w:val="nil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1F190A" w:rsidRPr="00770971" w:rsidRDefault="001F190A" w:rsidP="00357801">
            <w:pPr>
              <w:spacing w:line="276" w:lineRule="auto"/>
              <w:rPr>
                <w:b w:val="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1F190A" w:rsidRPr="00770971" w:rsidRDefault="00A53553" w:rsidP="00357801">
            <w:pPr>
              <w:spacing w:line="276" w:lineRule="auto"/>
              <w:jc w:val="center"/>
              <w:cnfStyle w:val="000000000000"/>
            </w:pPr>
            <w:r w:rsidRPr="00770971">
              <w:t>Próprio</w:t>
            </w: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1F190A" w:rsidRPr="00770971" w:rsidRDefault="001F190A" w:rsidP="00357801">
            <w:pPr>
              <w:spacing w:line="276" w:lineRule="auto"/>
              <w:jc w:val="center"/>
              <w:cnfStyle w:val="000000000000"/>
            </w:pPr>
            <w:r w:rsidRPr="00770971">
              <w:t>Elemento 1</w:t>
            </w: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1F190A" w:rsidRPr="00770971" w:rsidRDefault="001F190A" w:rsidP="00357801">
            <w:pPr>
              <w:spacing w:line="276" w:lineRule="auto"/>
              <w:jc w:val="center"/>
              <w:cnfStyle w:val="000000000000"/>
            </w:pPr>
            <w:r w:rsidRPr="00770971">
              <w:t>Elemento 2</w:t>
            </w:r>
          </w:p>
        </w:tc>
        <w:tc>
          <w:tcPr>
            <w:tcW w:w="1985" w:type="dxa"/>
            <w:tcBorders>
              <w:top w:val="nil"/>
              <w:left w:val="single" w:sz="4" w:space="0" w:color="BFBFBF" w:themeColor="background1" w:themeShade="BF"/>
              <w:bottom w:val="nil"/>
            </w:tcBorders>
            <w:shd w:val="clear" w:color="auto" w:fill="auto"/>
            <w:vAlign w:val="center"/>
          </w:tcPr>
          <w:p w:rsidR="001F190A" w:rsidRPr="00770971" w:rsidRDefault="001F190A" w:rsidP="00357801">
            <w:pPr>
              <w:spacing w:line="276" w:lineRule="auto"/>
              <w:jc w:val="center"/>
              <w:cnfStyle w:val="000000000000"/>
            </w:pPr>
            <w:r w:rsidRPr="00770971">
              <w:t>Outros elementos</w:t>
            </w:r>
          </w:p>
        </w:tc>
      </w:tr>
      <w:tr w:rsidR="001F190A" w:rsidRPr="00770971" w:rsidTr="0068006A">
        <w:trPr>
          <w:cnfStyle w:val="000000100000"/>
        </w:trPr>
        <w:tc>
          <w:tcPr>
            <w:cnfStyle w:val="001000000000"/>
            <w:tcW w:w="2835" w:type="dxa"/>
            <w:tcBorders>
              <w:top w:val="nil"/>
              <w:bottom w:val="nil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1F190A" w:rsidRPr="00770971" w:rsidRDefault="00A53553" w:rsidP="00357801">
            <w:pPr>
              <w:spacing w:line="276" w:lineRule="auto"/>
              <w:rPr>
                <w:b w:val="0"/>
              </w:rPr>
            </w:pPr>
            <w:r w:rsidRPr="00770971">
              <w:rPr>
                <w:b w:val="0"/>
              </w:rPr>
              <w:t>Pensão Mensal</w:t>
            </w: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1F190A" w:rsidRPr="00770971" w:rsidRDefault="00A32945" w:rsidP="003D7074">
            <w:pPr>
              <w:spacing w:line="276" w:lineRule="auto"/>
              <w:jc w:val="right"/>
              <w:cnfStyle w:val="000000100000"/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  <w:r w:rsidR="001F190A" w:rsidRPr="00770971">
              <w:t>€</w:t>
            </w: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1F190A" w:rsidRPr="00770971" w:rsidRDefault="00A32945" w:rsidP="003D7074">
            <w:pPr>
              <w:spacing w:line="276" w:lineRule="auto"/>
              <w:jc w:val="right"/>
              <w:cnfStyle w:val="000000100000"/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  <w:r w:rsidR="001F190A" w:rsidRPr="00770971">
              <w:t>€</w:t>
            </w: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1F190A" w:rsidRPr="00770971" w:rsidRDefault="00A32945" w:rsidP="003D7074">
            <w:pPr>
              <w:spacing w:line="276" w:lineRule="auto"/>
              <w:jc w:val="right"/>
              <w:cnfStyle w:val="000000100000"/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  <w:r w:rsidR="001F190A" w:rsidRPr="00770971">
              <w:t>€</w:t>
            </w:r>
          </w:p>
        </w:tc>
        <w:tc>
          <w:tcPr>
            <w:tcW w:w="1985" w:type="dxa"/>
            <w:tcBorders>
              <w:top w:val="nil"/>
              <w:left w:val="single" w:sz="4" w:space="0" w:color="BFBFBF" w:themeColor="background1" w:themeShade="BF"/>
              <w:bottom w:val="nil"/>
            </w:tcBorders>
            <w:shd w:val="clear" w:color="auto" w:fill="F2F2F2" w:themeFill="background1" w:themeFillShade="F2"/>
          </w:tcPr>
          <w:p w:rsidR="001F190A" w:rsidRPr="00770971" w:rsidRDefault="00A32945" w:rsidP="003D7074">
            <w:pPr>
              <w:spacing w:line="276" w:lineRule="auto"/>
              <w:jc w:val="right"/>
              <w:cnfStyle w:val="000000100000"/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  <w:r w:rsidR="001F190A" w:rsidRPr="00770971">
              <w:t>€</w:t>
            </w:r>
          </w:p>
        </w:tc>
      </w:tr>
      <w:tr w:rsidR="001F190A" w:rsidRPr="00770971" w:rsidTr="0068006A">
        <w:tc>
          <w:tcPr>
            <w:cnfStyle w:val="001000000000"/>
            <w:tcW w:w="2835" w:type="dxa"/>
            <w:tcBorders>
              <w:top w:val="nil"/>
              <w:bottom w:val="nil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1F190A" w:rsidRPr="00770971" w:rsidRDefault="001F190A" w:rsidP="00357801">
            <w:pPr>
              <w:spacing w:line="276" w:lineRule="auto"/>
              <w:rPr>
                <w:b w:val="0"/>
              </w:rPr>
            </w:pPr>
            <w:r w:rsidRPr="00770971">
              <w:rPr>
                <w:b w:val="0"/>
              </w:rPr>
              <w:t>Apoios Sociais</w:t>
            </w: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</w:tcPr>
          <w:p w:rsidR="001F190A" w:rsidRPr="00770971" w:rsidRDefault="00A32945" w:rsidP="003D7074">
            <w:pPr>
              <w:spacing w:line="276" w:lineRule="auto"/>
              <w:jc w:val="right"/>
              <w:cnfStyle w:val="000000000000"/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  <w:r w:rsidR="001F190A" w:rsidRPr="00770971">
              <w:t>€</w:t>
            </w: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</w:tcPr>
          <w:p w:rsidR="001F190A" w:rsidRPr="00770971" w:rsidRDefault="00A32945" w:rsidP="003D7074">
            <w:pPr>
              <w:spacing w:line="276" w:lineRule="auto"/>
              <w:jc w:val="right"/>
              <w:cnfStyle w:val="000000000000"/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  <w:r w:rsidR="001F190A" w:rsidRPr="00770971">
              <w:t>€</w:t>
            </w: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</w:tcPr>
          <w:p w:rsidR="001F190A" w:rsidRPr="00770971" w:rsidRDefault="00A32945" w:rsidP="003D7074">
            <w:pPr>
              <w:spacing w:line="276" w:lineRule="auto"/>
              <w:jc w:val="right"/>
              <w:cnfStyle w:val="000000000000"/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  <w:r w:rsidR="001F190A" w:rsidRPr="00770971">
              <w:t>€</w:t>
            </w:r>
          </w:p>
        </w:tc>
        <w:tc>
          <w:tcPr>
            <w:tcW w:w="1985" w:type="dxa"/>
            <w:tcBorders>
              <w:top w:val="nil"/>
              <w:left w:val="single" w:sz="4" w:space="0" w:color="BFBFBF" w:themeColor="background1" w:themeShade="BF"/>
              <w:bottom w:val="nil"/>
            </w:tcBorders>
            <w:shd w:val="clear" w:color="auto" w:fill="auto"/>
          </w:tcPr>
          <w:p w:rsidR="001F190A" w:rsidRPr="00770971" w:rsidRDefault="00A32945" w:rsidP="003D7074">
            <w:pPr>
              <w:spacing w:line="276" w:lineRule="auto"/>
              <w:jc w:val="right"/>
              <w:cnfStyle w:val="000000000000"/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  <w:r w:rsidR="001F190A" w:rsidRPr="00770971">
              <w:t>€</w:t>
            </w:r>
          </w:p>
        </w:tc>
      </w:tr>
      <w:tr w:rsidR="001F190A" w:rsidRPr="00770971" w:rsidTr="0068006A">
        <w:trPr>
          <w:cnfStyle w:val="000000100000"/>
        </w:trPr>
        <w:tc>
          <w:tcPr>
            <w:cnfStyle w:val="001000000000"/>
            <w:tcW w:w="2835" w:type="dxa"/>
            <w:tcBorders>
              <w:top w:val="nil"/>
              <w:bottom w:val="nil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:rsidR="001F190A" w:rsidRPr="00770971" w:rsidRDefault="00357801" w:rsidP="00357801">
            <w:pPr>
              <w:spacing w:line="276" w:lineRule="auto"/>
              <w:rPr>
                <w:b w:val="0"/>
              </w:rPr>
            </w:pPr>
            <w:r w:rsidRPr="00770971">
              <w:rPr>
                <w:b w:val="0"/>
              </w:rPr>
              <w:t>Outros. Quais?</w:t>
            </w:r>
          </w:p>
          <w:p w:rsidR="00357801" w:rsidRPr="00770971" w:rsidRDefault="00A32945" w:rsidP="003D7074">
            <w:pPr>
              <w:spacing w:line="276" w:lineRule="auto"/>
              <w:rPr>
                <w:b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357801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1F190A" w:rsidRPr="00770971" w:rsidRDefault="00A32945" w:rsidP="003D7074">
            <w:pPr>
              <w:spacing w:line="276" w:lineRule="auto"/>
              <w:jc w:val="right"/>
              <w:cnfStyle w:val="000000100000"/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  <w:r w:rsidR="00357801" w:rsidRPr="00770971">
              <w:t>€</w:t>
            </w: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1F190A" w:rsidRPr="00770971" w:rsidRDefault="00A32945" w:rsidP="003D7074">
            <w:pPr>
              <w:spacing w:line="276" w:lineRule="auto"/>
              <w:jc w:val="right"/>
              <w:cnfStyle w:val="000000100000"/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  <w:r w:rsidR="00357801" w:rsidRPr="00770971">
              <w:t>€</w:t>
            </w:r>
          </w:p>
        </w:tc>
        <w:tc>
          <w:tcPr>
            <w:tcW w:w="1701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:rsidR="001F190A" w:rsidRPr="00770971" w:rsidRDefault="00A32945" w:rsidP="003D7074">
            <w:pPr>
              <w:spacing w:line="276" w:lineRule="auto"/>
              <w:jc w:val="right"/>
              <w:cnfStyle w:val="000000100000"/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  <w:r w:rsidR="00357801" w:rsidRPr="00770971">
              <w:t>€</w:t>
            </w:r>
          </w:p>
        </w:tc>
        <w:tc>
          <w:tcPr>
            <w:tcW w:w="1985" w:type="dxa"/>
            <w:tcBorders>
              <w:top w:val="nil"/>
              <w:left w:val="single" w:sz="4" w:space="0" w:color="BFBFBF" w:themeColor="background1" w:themeShade="BF"/>
              <w:bottom w:val="nil"/>
            </w:tcBorders>
            <w:shd w:val="clear" w:color="auto" w:fill="F2F2F2" w:themeFill="background1" w:themeFillShade="F2"/>
          </w:tcPr>
          <w:p w:rsidR="001F190A" w:rsidRPr="00770971" w:rsidRDefault="00A32945" w:rsidP="003D7074">
            <w:pPr>
              <w:spacing w:line="276" w:lineRule="auto"/>
              <w:jc w:val="right"/>
              <w:cnfStyle w:val="000000100000"/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0"/>
                    <w:format w:val="#.##0,00"/>
                  </w:textInput>
                </w:ffData>
              </w:fldChar>
            </w:r>
            <w:r w:rsidR="00357801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  <w:r w:rsidR="00357801" w:rsidRPr="00770971">
              <w:t>€</w:t>
            </w:r>
          </w:p>
        </w:tc>
      </w:tr>
    </w:tbl>
    <w:p w:rsidR="00B84470" w:rsidRPr="00770971" w:rsidRDefault="00B84470" w:rsidP="00357801">
      <w:pPr>
        <w:spacing w:after="0" w:line="240" w:lineRule="auto"/>
      </w:pPr>
    </w:p>
    <w:tbl>
      <w:tblPr>
        <w:tblStyle w:val="SombreadoClaro"/>
        <w:tblW w:w="0" w:type="auto"/>
        <w:tblInd w:w="108" w:type="dxa"/>
        <w:tblLook w:val="04A0"/>
      </w:tblPr>
      <w:tblGrid>
        <w:gridCol w:w="4781"/>
        <w:gridCol w:w="5142"/>
      </w:tblGrid>
      <w:tr w:rsidR="0068006A" w:rsidRPr="00770971" w:rsidTr="00770971">
        <w:trPr>
          <w:cnfStyle w:val="100000000000"/>
        </w:trPr>
        <w:tc>
          <w:tcPr>
            <w:cnfStyle w:val="001000000000"/>
            <w:tcW w:w="992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68006A" w:rsidRPr="00770971" w:rsidRDefault="0068006A" w:rsidP="0068006A">
            <w:pPr>
              <w:spacing w:line="276" w:lineRule="auto"/>
            </w:pPr>
            <w:r w:rsidRPr="00770971">
              <w:t>05 RETAGUARDA FAMILIAR/PESSOA DE CONTACTO</w:t>
            </w:r>
          </w:p>
        </w:tc>
      </w:tr>
      <w:tr w:rsidR="0068006A" w:rsidRPr="00770971" w:rsidTr="00770971">
        <w:trPr>
          <w:cnfStyle w:val="000000100000"/>
        </w:trPr>
        <w:tc>
          <w:tcPr>
            <w:cnfStyle w:val="001000000000"/>
            <w:tcW w:w="9923" w:type="dxa"/>
            <w:gridSpan w:val="2"/>
            <w:tcBorders>
              <w:top w:val="single" w:sz="4" w:space="0" w:color="auto"/>
              <w:bottom w:val="single" w:sz="4" w:space="0" w:color="BFBFBF" w:themeColor="background1" w:themeShade="BF"/>
            </w:tcBorders>
            <w:shd w:val="clear" w:color="auto" w:fill="auto"/>
          </w:tcPr>
          <w:p w:rsidR="0068006A" w:rsidRPr="00770971" w:rsidRDefault="0068006A" w:rsidP="00770971">
            <w:pPr>
              <w:spacing w:line="276" w:lineRule="auto"/>
              <w:rPr>
                <w:b w:val="0"/>
              </w:rPr>
            </w:pPr>
            <w:r w:rsidRPr="00770971">
              <w:rPr>
                <w:b w:val="0"/>
              </w:rPr>
              <w:t>Nome</w:t>
            </w:r>
          </w:p>
          <w:p w:rsidR="0068006A" w:rsidRPr="00770971" w:rsidRDefault="00A32945" w:rsidP="003D7074">
            <w:pPr>
              <w:spacing w:line="276" w:lineRule="auto"/>
              <w:rPr>
                <w:b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6"/>
                  </w:textInput>
                </w:ffData>
              </w:fldChar>
            </w:r>
            <w:r w:rsidR="0068006A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</w:tr>
      <w:tr w:rsidR="0068006A" w:rsidRPr="00770971" w:rsidTr="00770971">
        <w:tc>
          <w:tcPr>
            <w:cnfStyle w:val="001000000000"/>
            <w:tcW w:w="478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68006A" w:rsidRPr="00770971" w:rsidRDefault="0068006A" w:rsidP="00770971">
            <w:pPr>
              <w:spacing w:line="276" w:lineRule="auto"/>
              <w:rPr>
                <w:b w:val="0"/>
              </w:rPr>
            </w:pPr>
            <w:r w:rsidRPr="00770971">
              <w:rPr>
                <w:b w:val="0"/>
              </w:rPr>
              <w:t>Grau de Parentesco</w:t>
            </w:r>
          </w:p>
          <w:p w:rsidR="0068006A" w:rsidRPr="00770971" w:rsidRDefault="00A32945" w:rsidP="003D7074">
            <w:pPr>
              <w:spacing w:line="276" w:lineRule="auto"/>
              <w:rPr>
                <w:b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68006A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68006A" w:rsidRPr="00770971" w:rsidRDefault="00A32945" w:rsidP="00770971">
            <w:pPr>
              <w:spacing w:line="276" w:lineRule="auto"/>
              <w:cnfStyle w:val="000000000000"/>
            </w:pPr>
            <w:r w:rsidRPr="00770971">
              <w:rPr>
                <w:noProof/>
                <w:lang w:eastAsia="pt-PT"/>
              </w:rPr>
              <w:pict>
                <v:shape id="_x0000_s2086" type="#_x0000_t32" style="position:absolute;margin-left:-3.1pt;margin-top:2.55pt;width:.1pt;height:24.75pt;flip:y;z-index:251697152;mso-position-horizontal:absolute;mso-position-horizontal-relative:text;mso-position-vertical:absolute;mso-position-vertical-relative:text" o:connectortype="straight" strokecolor="#bfbfbf [2412]" strokeweight=".5pt"/>
              </w:pict>
            </w:r>
            <w:r w:rsidR="0068006A" w:rsidRPr="00770971">
              <w:t>Telefone</w:t>
            </w:r>
          </w:p>
          <w:p w:rsidR="0068006A" w:rsidRPr="00770971" w:rsidRDefault="00A32945" w:rsidP="003D7074">
            <w:pPr>
              <w:spacing w:line="276" w:lineRule="auto"/>
              <w:cnfStyle w:val="000000000000"/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68006A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68006A" w:rsidRPr="00770971" w:rsidTr="00770971">
        <w:trPr>
          <w:cnfStyle w:val="000000100000"/>
        </w:trPr>
        <w:tc>
          <w:tcPr>
            <w:cnfStyle w:val="001000000000"/>
            <w:tcW w:w="478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68006A" w:rsidRPr="00770971" w:rsidRDefault="0068006A" w:rsidP="00770971">
            <w:pPr>
              <w:spacing w:line="276" w:lineRule="auto"/>
              <w:rPr>
                <w:b w:val="0"/>
              </w:rPr>
            </w:pPr>
            <w:proofErr w:type="gramStart"/>
            <w:r w:rsidRPr="00770971">
              <w:rPr>
                <w:b w:val="0"/>
              </w:rPr>
              <w:t>E-mail</w:t>
            </w:r>
            <w:proofErr w:type="gramEnd"/>
          </w:p>
          <w:p w:rsidR="0068006A" w:rsidRPr="00770971" w:rsidRDefault="00A32945" w:rsidP="003D7074">
            <w:pPr>
              <w:spacing w:line="276" w:lineRule="auto"/>
              <w:rPr>
                <w:b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68006A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</w:tcPr>
          <w:p w:rsidR="0068006A" w:rsidRPr="00770971" w:rsidRDefault="00A32945" w:rsidP="00770971">
            <w:pPr>
              <w:spacing w:line="276" w:lineRule="auto"/>
              <w:cnfStyle w:val="000000100000"/>
              <w:rPr>
                <w:bCs/>
              </w:rPr>
            </w:pPr>
            <w:r w:rsidRPr="00770971">
              <w:rPr>
                <w:noProof/>
                <w:lang w:eastAsia="pt-PT"/>
              </w:rPr>
              <w:pict>
                <v:shape id="_x0000_s2087" type="#_x0000_t32" style="position:absolute;margin-left:-3.1pt;margin-top:2.55pt;width:.1pt;height:24.75pt;flip:y;z-index:251698176;mso-position-horizontal:absolute;mso-position-horizontal-relative:text;mso-position-vertical:absolute;mso-position-vertical-relative:text" o:connectortype="straight" strokecolor="#bfbfbf [2412]" strokeweight=".5pt"/>
              </w:pict>
            </w:r>
            <w:r w:rsidR="0068006A" w:rsidRPr="00770971">
              <w:rPr>
                <w:bCs/>
              </w:rPr>
              <w:t>Telemóvel</w:t>
            </w:r>
          </w:p>
          <w:p w:rsidR="0068006A" w:rsidRPr="00770971" w:rsidRDefault="00A32945" w:rsidP="003D7074">
            <w:pPr>
              <w:spacing w:line="276" w:lineRule="auto"/>
              <w:cnfStyle w:val="000000100000"/>
              <w:rPr>
                <w:bCs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9"/>
                  </w:textInput>
                </w:ffData>
              </w:fldChar>
            </w:r>
            <w:r w:rsidR="0068006A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  <w:tr w:rsidR="0068006A" w:rsidRPr="00770971" w:rsidTr="00770971">
        <w:tc>
          <w:tcPr>
            <w:cnfStyle w:val="001000000000"/>
            <w:tcW w:w="4781" w:type="dxa"/>
            <w:tcBorders>
              <w:top w:val="single" w:sz="4" w:space="0" w:color="BFBFBF" w:themeColor="background1" w:themeShade="BF"/>
              <w:bottom w:val="nil"/>
            </w:tcBorders>
            <w:shd w:val="clear" w:color="auto" w:fill="auto"/>
          </w:tcPr>
          <w:p w:rsidR="0068006A" w:rsidRPr="00770971" w:rsidRDefault="0068006A" w:rsidP="00770971">
            <w:pPr>
              <w:spacing w:line="276" w:lineRule="auto"/>
              <w:rPr>
                <w:b w:val="0"/>
              </w:rPr>
            </w:pPr>
            <w:r w:rsidRPr="00770971">
              <w:rPr>
                <w:b w:val="0"/>
              </w:rPr>
              <w:t>Habilitações Literárias</w:t>
            </w:r>
          </w:p>
          <w:p w:rsidR="0068006A" w:rsidRPr="00770971" w:rsidRDefault="00A32945" w:rsidP="003D7074">
            <w:pPr>
              <w:spacing w:line="276" w:lineRule="auto"/>
              <w:rPr>
                <w:b w:val="0"/>
              </w:rPr>
            </w:pP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68006A" w:rsidRPr="00770971">
              <w:rPr>
                <w:rFonts w:ascii="Calibri" w:hAnsi="Calibri"/>
                <w:b w:val="0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b w:val="0"/>
                <w:color w:val="000000" w:themeColor="text1"/>
              </w:rPr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b w:val="0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b w:val="0"/>
                <w:color w:val="000000" w:themeColor="text1"/>
              </w:rPr>
              <w:fldChar w:fldCharType="end"/>
            </w:r>
          </w:p>
        </w:tc>
        <w:tc>
          <w:tcPr>
            <w:tcW w:w="5142" w:type="dxa"/>
            <w:tcBorders>
              <w:top w:val="single" w:sz="4" w:space="0" w:color="BFBFBF" w:themeColor="background1" w:themeShade="BF"/>
              <w:bottom w:val="nil"/>
            </w:tcBorders>
            <w:shd w:val="clear" w:color="auto" w:fill="auto"/>
          </w:tcPr>
          <w:p w:rsidR="0068006A" w:rsidRPr="00770971" w:rsidRDefault="00A32945" w:rsidP="00770971">
            <w:pPr>
              <w:spacing w:line="276" w:lineRule="auto"/>
              <w:cnfStyle w:val="000000000000"/>
              <w:rPr>
                <w:bCs/>
              </w:rPr>
            </w:pPr>
            <w:r w:rsidRPr="00770971">
              <w:rPr>
                <w:noProof/>
                <w:lang w:eastAsia="pt-PT"/>
              </w:rPr>
              <w:pict>
                <v:shape id="_x0000_s2088" type="#_x0000_t32" style="position:absolute;margin-left:-3.1pt;margin-top:3.75pt;width:.1pt;height:24.75pt;flip:y;z-index:251699200;mso-position-horizontal-relative:text;mso-position-vertical-relative:text" o:connectortype="straight" strokecolor="#bfbfbf [2412]" strokeweight=".5pt"/>
              </w:pict>
            </w:r>
            <w:r w:rsidR="0068006A" w:rsidRPr="00770971">
              <w:rPr>
                <w:bCs/>
              </w:rPr>
              <w:t>Situação Profissional</w:t>
            </w:r>
          </w:p>
          <w:p w:rsidR="0068006A" w:rsidRPr="00770971" w:rsidRDefault="00A32945" w:rsidP="003D7074">
            <w:pPr>
              <w:spacing w:line="276" w:lineRule="auto"/>
              <w:cnfStyle w:val="000000000000"/>
              <w:rPr>
                <w:bCs/>
              </w:rPr>
            </w:pPr>
            <w:r w:rsidRPr="00770971">
              <w:rPr>
                <w:rFonts w:ascii="Calibri" w:hAnsi="Calibri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68006A" w:rsidRPr="00770971">
              <w:rPr>
                <w:rFonts w:ascii="Calibri" w:hAnsi="Calibri"/>
                <w:color w:val="000000" w:themeColor="text1"/>
              </w:rPr>
              <w:instrText xml:space="preserve"> FORMTEXT </w:instrText>
            </w:r>
            <w:r w:rsidRPr="00770971">
              <w:rPr>
                <w:rFonts w:ascii="Calibri" w:hAnsi="Calibri"/>
                <w:color w:val="000000" w:themeColor="text1"/>
              </w:rPr>
            </w:r>
            <w:r w:rsidRPr="00770971">
              <w:rPr>
                <w:rFonts w:ascii="Calibri" w:hAnsi="Calibri"/>
                <w:color w:val="000000" w:themeColor="text1"/>
              </w:rPr>
              <w:fldChar w:fldCharType="separate"/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="003D7074">
              <w:rPr>
                <w:rFonts w:ascii="Calibri" w:hAnsi="Calibri"/>
                <w:color w:val="000000" w:themeColor="text1"/>
              </w:rPr>
              <w:t> </w:t>
            </w:r>
            <w:r w:rsidRPr="00770971">
              <w:rPr>
                <w:rFonts w:ascii="Calibri" w:hAnsi="Calibri"/>
                <w:color w:val="000000" w:themeColor="text1"/>
              </w:rPr>
              <w:fldChar w:fldCharType="end"/>
            </w:r>
          </w:p>
        </w:tc>
      </w:tr>
    </w:tbl>
    <w:p w:rsidR="0068006A" w:rsidRPr="00770971" w:rsidRDefault="0068006A" w:rsidP="00F906EB">
      <w:pPr>
        <w:spacing w:after="0" w:line="240" w:lineRule="auto"/>
      </w:pPr>
    </w:p>
    <w:tbl>
      <w:tblPr>
        <w:tblStyle w:val="ModelosCMA2014"/>
        <w:tblW w:w="0" w:type="auto"/>
        <w:tblInd w:w="108" w:type="dxa"/>
        <w:tblLook w:val="04A0"/>
      </w:tblPr>
      <w:tblGrid>
        <w:gridCol w:w="4536"/>
        <w:gridCol w:w="2410"/>
        <w:gridCol w:w="2977"/>
      </w:tblGrid>
      <w:tr w:rsidR="00A53553" w:rsidRPr="00770971" w:rsidTr="0068006A">
        <w:trPr>
          <w:cnfStyle w:val="100000000000"/>
        </w:trPr>
        <w:tc>
          <w:tcPr>
            <w:cnfStyle w:val="001000000000"/>
            <w:tcW w:w="9923" w:type="dxa"/>
            <w:gridSpan w:val="3"/>
            <w:shd w:val="clear" w:color="auto" w:fill="auto"/>
          </w:tcPr>
          <w:p w:rsidR="00A53553" w:rsidRPr="00770971" w:rsidRDefault="00A53553" w:rsidP="000609B4">
            <w:pPr>
              <w:spacing w:line="276" w:lineRule="auto"/>
              <w:rPr>
                <w:rFonts w:asciiTheme="minorHAnsi" w:hAnsiTheme="minorHAnsi"/>
                <w:sz w:val="22"/>
                <w:szCs w:val="22"/>
              </w:rPr>
            </w:pPr>
            <w:r w:rsidRPr="00770971">
              <w:rPr>
                <w:rFonts w:asciiTheme="minorHAnsi" w:hAnsiTheme="minorHAnsi"/>
                <w:sz w:val="22"/>
                <w:szCs w:val="22"/>
              </w:rPr>
              <w:t>06 CARACTERIZAÇÃO DA HABITAÇÃO</w:t>
            </w:r>
          </w:p>
        </w:tc>
      </w:tr>
      <w:tr w:rsidR="00A53553" w:rsidRPr="00770971" w:rsidTr="0068006A">
        <w:trPr>
          <w:cnfStyle w:val="000000100000"/>
        </w:trPr>
        <w:tc>
          <w:tcPr>
            <w:cnfStyle w:val="001000000000"/>
            <w:tcW w:w="4536" w:type="dxa"/>
            <w:shd w:val="clear" w:color="auto" w:fill="auto"/>
          </w:tcPr>
          <w:p w:rsidR="00A53553" w:rsidRPr="00770971" w:rsidRDefault="00A53553" w:rsidP="000609B4">
            <w:pPr>
              <w:spacing w:line="276" w:lineRule="auto"/>
              <w:rPr>
                <w:rFonts w:asciiTheme="minorHAnsi" w:hAnsiTheme="minorHAnsi"/>
              </w:rPr>
            </w:pPr>
            <w:r w:rsidRPr="00770971">
              <w:rPr>
                <w:rFonts w:asciiTheme="minorHAnsi" w:hAnsiTheme="minorHAnsi"/>
              </w:rPr>
              <w:t>Tipo de habitação</w:t>
            </w:r>
          </w:p>
        </w:tc>
        <w:tc>
          <w:tcPr>
            <w:tcW w:w="2410" w:type="dxa"/>
            <w:shd w:val="clear" w:color="auto" w:fill="auto"/>
          </w:tcPr>
          <w:p w:rsidR="00A53553" w:rsidRPr="00770971" w:rsidRDefault="00A53553" w:rsidP="000609B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rPr>
                <w:rFonts w:asciiTheme="minorHAnsi" w:hAnsiTheme="minorHAnsi"/>
                <w:szCs w:val="22"/>
              </w:rPr>
              <w:t xml:space="preserve">Casa </w:t>
            </w:r>
            <w:r w:rsidR="000609B4" w:rsidRPr="00770971">
              <w:rPr>
                <w:rFonts w:asciiTheme="minorHAnsi" w:hAnsiTheme="minorHAnsi"/>
                <w:szCs w:val="22"/>
              </w:rPr>
              <w:t>p</w:t>
            </w:r>
            <w:r w:rsidRPr="00770971">
              <w:rPr>
                <w:rFonts w:asciiTheme="minorHAnsi" w:hAnsiTheme="minorHAnsi"/>
                <w:szCs w:val="22"/>
              </w:rPr>
              <w:t>rópria</w:t>
            </w:r>
          </w:p>
        </w:tc>
        <w:tc>
          <w:tcPr>
            <w:tcW w:w="2977" w:type="dxa"/>
            <w:shd w:val="clear" w:color="auto" w:fill="auto"/>
          </w:tcPr>
          <w:p w:rsidR="00A53553" w:rsidRPr="00770971" w:rsidRDefault="00A32945" w:rsidP="000609B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fldChar w:fldCharType="begin">
                <w:ffData>
                  <w:name w:val="Marc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Marcar4"/>
            <w:r w:rsidR="00A53553" w:rsidRPr="00770971">
              <w:rPr>
                <w:rFonts w:asciiTheme="minorHAnsi" w:hAnsiTheme="minorHAnsi"/>
                <w:szCs w:val="22"/>
              </w:rPr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  <w:bookmarkEnd w:id="6"/>
          </w:p>
        </w:tc>
      </w:tr>
      <w:tr w:rsidR="00A53553" w:rsidRPr="00770971" w:rsidTr="0068006A">
        <w:trPr>
          <w:cnfStyle w:val="000000010000"/>
        </w:trPr>
        <w:tc>
          <w:tcPr>
            <w:cnfStyle w:val="001000000000"/>
            <w:tcW w:w="4536" w:type="dxa"/>
            <w:shd w:val="clear" w:color="auto" w:fill="auto"/>
          </w:tcPr>
          <w:p w:rsidR="00A53553" w:rsidRPr="00770971" w:rsidRDefault="00A53553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A53553" w:rsidRPr="00770971" w:rsidRDefault="00A53553" w:rsidP="000609B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rFonts w:hint="default"/>
              </w:rPr>
              <w:t xml:space="preserve">Casa </w:t>
            </w:r>
            <w:r w:rsidR="000609B4" w:rsidRPr="00770971">
              <w:rPr>
                <w:rFonts w:hint="default"/>
              </w:rPr>
              <w:t>a</w:t>
            </w:r>
            <w:r w:rsidRPr="00770971">
              <w:rPr>
                <w:rFonts w:hint="default"/>
              </w:rPr>
              <w:t>rrendada</w:t>
            </w:r>
          </w:p>
        </w:tc>
        <w:tc>
          <w:tcPr>
            <w:tcW w:w="2977" w:type="dxa"/>
            <w:shd w:val="clear" w:color="auto" w:fill="auto"/>
          </w:tcPr>
          <w:p w:rsidR="00A53553" w:rsidRPr="00770971" w:rsidRDefault="00A32945" w:rsidP="000609B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fldChar w:fldCharType="begin">
                <w:ffData>
                  <w:name w:val="Marca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Marcar7"/>
            <w:r w:rsidR="005649D0" w:rsidRPr="00770971">
              <w:rPr>
                <w:rFonts w:hint="default"/>
              </w:rPr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  <w:bookmarkEnd w:id="7"/>
          </w:p>
        </w:tc>
      </w:tr>
      <w:tr w:rsidR="00A53553" w:rsidRPr="00770971" w:rsidTr="0068006A">
        <w:trPr>
          <w:cnfStyle w:val="000000100000"/>
        </w:trPr>
        <w:tc>
          <w:tcPr>
            <w:cnfStyle w:val="001000000000"/>
            <w:tcW w:w="4536" w:type="dxa"/>
            <w:shd w:val="clear" w:color="auto" w:fill="auto"/>
          </w:tcPr>
          <w:p w:rsidR="00A53553" w:rsidRPr="00770971" w:rsidRDefault="00A53553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A53553" w:rsidRPr="00770971" w:rsidRDefault="00A53553" w:rsidP="000609B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rPr>
                <w:rFonts w:asciiTheme="minorHAnsi" w:hAnsiTheme="minorHAnsi"/>
                <w:szCs w:val="22"/>
              </w:rPr>
              <w:t>Moradia</w:t>
            </w:r>
          </w:p>
        </w:tc>
        <w:tc>
          <w:tcPr>
            <w:tcW w:w="2977" w:type="dxa"/>
            <w:shd w:val="clear" w:color="auto" w:fill="auto"/>
          </w:tcPr>
          <w:p w:rsidR="00A53553" w:rsidRPr="00770971" w:rsidRDefault="00A32945" w:rsidP="000609B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fldChar w:fldCharType="begin">
                <w:ffData>
                  <w:name w:val="Marca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Marcar6"/>
            <w:r w:rsidR="005649D0" w:rsidRPr="00770971">
              <w:rPr>
                <w:rFonts w:asciiTheme="minorHAnsi" w:hAnsiTheme="minorHAnsi"/>
                <w:szCs w:val="22"/>
              </w:rPr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  <w:bookmarkEnd w:id="8"/>
          </w:p>
        </w:tc>
      </w:tr>
      <w:tr w:rsidR="00A53553" w:rsidRPr="00770971" w:rsidTr="0068006A">
        <w:trPr>
          <w:cnfStyle w:val="000000010000"/>
        </w:trPr>
        <w:tc>
          <w:tcPr>
            <w:cnfStyle w:val="001000000000"/>
            <w:tcW w:w="4536" w:type="dxa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A53553" w:rsidRPr="00770971" w:rsidRDefault="00A53553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A53553" w:rsidRPr="00770971" w:rsidRDefault="005649D0" w:rsidP="000609B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rFonts w:hint="default"/>
              </w:rPr>
              <w:t>Apartamento</w:t>
            </w:r>
          </w:p>
        </w:tc>
        <w:tc>
          <w:tcPr>
            <w:tcW w:w="2977" w:type="dxa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A53553" w:rsidRPr="00770971" w:rsidRDefault="00A32945" w:rsidP="000609B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Marcar5"/>
            <w:r w:rsidR="005649D0" w:rsidRPr="00770971">
              <w:rPr>
                <w:rFonts w:hint="default"/>
              </w:rPr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  <w:bookmarkEnd w:id="9"/>
          </w:p>
        </w:tc>
      </w:tr>
      <w:tr w:rsidR="00A53553" w:rsidRPr="00770971" w:rsidTr="0068006A">
        <w:trPr>
          <w:cnfStyle w:val="000000100000"/>
        </w:trPr>
        <w:tc>
          <w:tcPr>
            <w:cnfStyle w:val="001000000000"/>
            <w:tcW w:w="4536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A53553" w:rsidRPr="00770971" w:rsidRDefault="005649D0" w:rsidP="000609B4">
            <w:pPr>
              <w:spacing w:line="276" w:lineRule="auto"/>
              <w:rPr>
                <w:rFonts w:asciiTheme="minorHAnsi" w:hAnsiTheme="minorHAnsi"/>
              </w:rPr>
            </w:pPr>
            <w:r w:rsidRPr="00770971">
              <w:rPr>
                <w:rFonts w:asciiTheme="minorHAnsi" w:hAnsiTheme="minorHAnsi"/>
              </w:rPr>
              <w:t>Dimensão da habitação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A53553" w:rsidRPr="00770971" w:rsidRDefault="005649D0" w:rsidP="000609B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rPr>
                <w:rFonts w:asciiTheme="minorHAnsi" w:hAnsiTheme="minorHAnsi"/>
                <w:szCs w:val="22"/>
              </w:rPr>
              <w:t>Número de divisões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A53553" w:rsidRPr="00770971" w:rsidRDefault="00A32945" w:rsidP="003D707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5649D0" w:rsidRPr="00770971">
              <w:rPr>
                <w:rFonts w:asciiTheme="minorHAnsi" w:hAnsiTheme="minorHAnsi"/>
                <w:color w:val="000000" w:themeColor="text1"/>
                <w:szCs w:val="22"/>
              </w:rPr>
              <w:instrText xml:space="preserve"> FORMTEXT </w:instrText>
            </w:r>
            <w:r w:rsidRPr="00770971">
              <w:rPr>
                <w:color w:val="000000" w:themeColor="text1"/>
              </w:rPr>
            </w:r>
            <w:r w:rsidRPr="00770971">
              <w:rPr>
                <w:color w:val="000000" w:themeColor="text1"/>
              </w:rPr>
              <w:fldChar w:fldCharType="separate"/>
            </w:r>
            <w:r w:rsidR="003D7074">
              <w:rPr>
                <w:color w:val="000000" w:themeColor="text1"/>
              </w:rPr>
              <w:t> </w:t>
            </w:r>
            <w:r w:rsidR="003D7074">
              <w:rPr>
                <w:color w:val="000000" w:themeColor="text1"/>
              </w:rPr>
              <w:t> </w:t>
            </w:r>
            <w:r w:rsidRPr="00770971">
              <w:rPr>
                <w:color w:val="000000" w:themeColor="text1"/>
              </w:rPr>
              <w:fldChar w:fldCharType="end"/>
            </w:r>
          </w:p>
        </w:tc>
      </w:tr>
      <w:tr w:rsidR="00A53553" w:rsidRPr="00770971" w:rsidTr="0068006A">
        <w:trPr>
          <w:cnfStyle w:val="000000010000"/>
        </w:trPr>
        <w:tc>
          <w:tcPr>
            <w:cnfStyle w:val="001000000000"/>
            <w:tcW w:w="4536" w:type="dxa"/>
            <w:shd w:val="clear" w:color="auto" w:fill="auto"/>
          </w:tcPr>
          <w:p w:rsidR="00A53553" w:rsidRPr="00770971" w:rsidRDefault="00A53553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5649D0" w:rsidRPr="00770971" w:rsidRDefault="005649D0" w:rsidP="000609B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rFonts w:hint="default"/>
              </w:rPr>
              <w:t>Número de quartos</w:t>
            </w:r>
          </w:p>
        </w:tc>
        <w:tc>
          <w:tcPr>
            <w:tcW w:w="2977" w:type="dxa"/>
            <w:shd w:val="clear" w:color="auto" w:fill="auto"/>
          </w:tcPr>
          <w:p w:rsidR="00A53553" w:rsidRPr="00770971" w:rsidRDefault="00A32945" w:rsidP="003D707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5649D0" w:rsidRPr="00770971">
              <w:rPr>
                <w:rFonts w:hint="default"/>
                <w:color w:val="000000" w:themeColor="text1"/>
              </w:rPr>
              <w:instrText xml:space="preserve"> FORMTEXT </w:instrText>
            </w:r>
            <w:r w:rsidRPr="00770971">
              <w:rPr>
                <w:color w:val="000000" w:themeColor="text1"/>
              </w:rPr>
            </w:r>
            <w:r w:rsidRPr="00770971">
              <w:rPr>
                <w:color w:val="000000" w:themeColor="text1"/>
              </w:rPr>
              <w:fldChar w:fldCharType="separate"/>
            </w:r>
            <w:r w:rsidR="003D7074">
              <w:rPr>
                <w:rFonts w:hint="default"/>
                <w:color w:val="000000" w:themeColor="text1"/>
              </w:rPr>
              <w:t> </w:t>
            </w:r>
            <w:r w:rsidR="003D7074">
              <w:rPr>
                <w:rFonts w:hint="default"/>
                <w:color w:val="000000" w:themeColor="text1"/>
              </w:rPr>
              <w:t> </w:t>
            </w:r>
            <w:r w:rsidRPr="00770971">
              <w:rPr>
                <w:color w:val="000000" w:themeColor="text1"/>
              </w:rPr>
              <w:fldChar w:fldCharType="end"/>
            </w:r>
          </w:p>
        </w:tc>
      </w:tr>
      <w:tr w:rsidR="00A53553" w:rsidRPr="00770971" w:rsidTr="0068006A">
        <w:trPr>
          <w:cnfStyle w:val="000000100000"/>
        </w:trPr>
        <w:tc>
          <w:tcPr>
            <w:cnfStyle w:val="001000000000"/>
            <w:tcW w:w="4536" w:type="dxa"/>
            <w:shd w:val="clear" w:color="auto" w:fill="auto"/>
          </w:tcPr>
          <w:p w:rsidR="00A53553" w:rsidRPr="00770971" w:rsidRDefault="00A53553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A53553" w:rsidRPr="00770971" w:rsidRDefault="005649D0" w:rsidP="000609B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rPr>
                <w:rFonts w:asciiTheme="minorHAnsi" w:hAnsiTheme="minorHAnsi"/>
                <w:szCs w:val="22"/>
              </w:rPr>
              <w:t>Número de WC</w:t>
            </w:r>
          </w:p>
        </w:tc>
        <w:tc>
          <w:tcPr>
            <w:tcW w:w="2977" w:type="dxa"/>
            <w:shd w:val="clear" w:color="auto" w:fill="auto"/>
          </w:tcPr>
          <w:p w:rsidR="00A53553" w:rsidRPr="00770971" w:rsidRDefault="00A32945" w:rsidP="003D707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5649D0" w:rsidRPr="00770971">
              <w:rPr>
                <w:rFonts w:asciiTheme="minorHAnsi" w:hAnsiTheme="minorHAnsi"/>
                <w:color w:val="000000" w:themeColor="text1"/>
                <w:szCs w:val="22"/>
              </w:rPr>
              <w:instrText xml:space="preserve"> FORMTEXT </w:instrText>
            </w:r>
            <w:r w:rsidRPr="00770971">
              <w:rPr>
                <w:color w:val="000000" w:themeColor="text1"/>
              </w:rPr>
            </w:r>
            <w:r w:rsidRPr="00770971">
              <w:rPr>
                <w:color w:val="000000" w:themeColor="text1"/>
              </w:rPr>
              <w:fldChar w:fldCharType="separate"/>
            </w:r>
            <w:r w:rsidR="003D7074">
              <w:rPr>
                <w:color w:val="000000" w:themeColor="text1"/>
              </w:rPr>
              <w:t> </w:t>
            </w:r>
            <w:r w:rsidR="003D7074">
              <w:rPr>
                <w:color w:val="000000" w:themeColor="text1"/>
              </w:rPr>
              <w:t> </w:t>
            </w:r>
            <w:r w:rsidRPr="00770971">
              <w:rPr>
                <w:color w:val="000000" w:themeColor="text1"/>
              </w:rPr>
              <w:fldChar w:fldCharType="end"/>
            </w:r>
          </w:p>
        </w:tc>
      </w:tr>
      <w:tr w:rsidR="005649D0" w:rsidRPr="00770971" w:rsidTr="0068006A">
        <w:trPr>
          <w:cnfStyle w:val="000000010000"/>
        </w:trPr>
        <w:tc>
          <w:tcPr>
            <w:cnfStyle w:val="001000000000"/>
            <w:tcW w:w="4536" w:type="dxa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5649D0" w:rsidRPr="00770971" w:rsidRDefault="005649D0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5387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5649D0" w:rsidRPr="00770971" w:rsidRDefault="005649D0" w:rsidP="000609B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rFonts w:hint="default"/>
              </w:rPr>
              <w:t>Outras observações</w:t>
            </w:r>
          </w:p>
          <w:p w:rsidR="005649D0" w:rsidRPr="00770971" w:rsidRDefault="00A32945" w:rsidP="003D707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6"/>
                  </w:textInput>
                </w:ffData>
              </w:fldChar>
            </w:r>
            <w:r w:rsidR="005649D0" w:rsidRPr="00770971">
              <w:rPr>
                <w:rFonts w:hint="default"/>
                <w:color w:val="000000" w:themeColor="text1"/>
              </w:rPr>
              <w:instrText xml:space="preserve"> FORMTEXT </w:instrText>
            </w:r>
            <w:r w:rsidRPr="00770971">
              <w:rPr>
                <w:color w:val="000000" w:themeColor="text1"/>
              </w:rPr>
            </w:r>
            <w:r w:rsidRPr="00770971">
              <w:rPr>
                <w:color w:val="000000" w:themeColor="text1"/>
              </w:rPr>
              <w:fldChar w:fldCharType="separate"/>
            </w:r>
            <w:r w:rsidR="003D7074">
              <w:rPr>
                <w:rFonts w:hint="default"/>
                <w:color w:val="000000" w:themeColor="text1"/>
              </w:rPr>
              <w:t> </w:t>
            </w:r>
            <w:r w:rsidR="003D7074">
              <w:rPr>
                <w:rFonts w:hint="default"/>
                <w:color w:val="000000" w:themeColor="text1"/>
              </w:rPr>
              <w:t> </w:t>
            </w:r>
            <w:r w:rsidR="003D7074">
              <w:rPr>
                <w:rFonts w:hint="default"/>
                <w:color w:val="000000" w:themeColor="text1"/>
              </w:rPr>
              <w:t> </w:t>
            </w:r>
            <w:r w:rsidR="003D7074">
              <w:rPr>
                <w:rFonts w:hint="default"/>
                <w:color w:val="000000" w:themeColor="text1"/>
              </w:rPr>
              <w:t> </w:t>
            </w:r>
            <w:r w:rsidRPr="00770971">
              <w:rPr>
                <w:color w:val="000000" w:themeColor="text1"/>
              </w:rPr>
              <w:fldChar w:fldCharType="end"/>
            </w:r>
          </w:p>
        </w:tc>
      </w:tr>
      <w:tr w:rsidR="000609B4" w:rsidRPr="00770971" w:rsidTr="0068006A">
        <w:trPr>
          <w:cnfStyle w:val="000000100000"/>
        </w:trPr>
        <w:tc>
          <w:tcPr>
            <w:cnfStyle w:val="001000000000"/>
            <w:tcW w:w="4536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  <w:r w:rsidRPr="00770971">
              <w:rPr>
                <w:rFonts w:asciiTheme="minorHAnsi" w:hAnsiTheme="minorHAnsi"/>
              </w:rPr>
              <w:t>Caracterização da cozinha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rPr>
                <w:rFonts w:asciiTheme="minorHAnsi" w:hAnsiTheme="minorHAnsi"/>
                <w:szCs w:val="22"/>
              </w:rPr>
              <w:t>Fogão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0609B4" w:rsidRPr="00770971" w:rsidRDefault="00A32945" w:rsidP="000609B4">
            <w:pPr>
              <w:cnfStyle w:val="000000100000"/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0609B4" w:rsidRPr="00770971" w:rsidTr="0068006A">
        <w:trPr>
          <w:cnfStyle w:val="000000010000"/>
        </w:trPr>
        <w:tc>
          <w:tcPr>
            <w:cnfStyle w:val="001000000000"/>
            <w:tcW w:w="4536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rFonts w:hint="default"/>
              </w:rPr>
              <w:t>Frigorífico</w:t>
            </w:r>
          </w:p>
        </w:tc>
        <w:tc>
          <w:tcPr>
            <w:tcW w:w="2977" w:type="dxa"/>
            <w:shd w:val="clear" w:color="auto" w:fill="auto"/>
          </w:tcPr>
          <w:p w:rsidR="000609B4" w:rsidRPr="00770971" w:rsidRDefault="00A32945" w:rsidP="000609B4">
            <w:pPr>
              <w:cnfStyle w:val="000000010000"/>
              <w:rPr>
                <w:rFonts w:hint="default"/>
              </w:rPr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rPr>
                <w:rFonts w:hint="default"/>
              </w:rPr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0609B4" w:rsidRPr="00770971" w:rsidTr="0068006A">
        <w:trPr>
          <w:cnfStyle w:val="000000100000"/>
        </w:trPr>
        <w:tc>
          <w:tcPr>
            <w:cnfStyle w:val="001000000000"/>
            <w:tcW w:w="4536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rPr>
                <w:rFonts w:asciiTheme="minorHAnsi" w:hAnsiTheme="minorHAnsi"/>
                <w:szCs w:val="22"/>
              </w:rPr>
              <w:t>Utensílios de cozinha</w:t>
            </w:r>
          </w:p>
        </w:tc>
        <w:tc>
          <w:tcPr>
            <w:tcW w:w="2977" w:type="dxa"/>
            <w:shd w:val="clear" w:color="auto" w:fill="auto"/>
          </w:tcPr>
          <w:p w:rsidR="000609B4" w:rsidRPr="00770971" w:rsidRDefault="00A32945" w:rsidP="000609B4">
            <w:pPr>
              <w:cnfStyle w:val="000000100000"/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0609B4" w:rsidRPr="00770971" w:rsidTr="0068006A">
        <w:trPr>
          <w:cnfStyle w:val="000000010000"/>
        </w:trPr>
        <w:tc>
          <w:tcPr>
            <w:cnfStyle w:val="001000000000"/>
            <w:tcW w:w="4536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rFonts w:hint="default"/>
              </w:rPr>
              <w:t>Eletrodomésticos</w:t>
            </w:r>
          </w:p>
        </w:tc>
        <w:tc>
          <w:tcPr>
            <w:tcW w:w="2977" w:type="dxa"/>
            <w:shd w:val="clear" w:color="auto" w:fill="auto"/>
          </w:tcPr>
          <w:p w:rsidR="000609B4" w:rsidRPr="00770971" w:rsidRDefault="00A32945" w:rsidP="000609B4">
            <w:pPr>
              <w:cnfStyle w:val="000000010000"/>
              <w:rPr>
                <w:rFonts w:hint="default"/>
              </w:rPr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rPr>
                <w:rFonts w:hint="default"/>
              </w:rPr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5649D0" w:rsidRPr="00770971" w:rsidTr="0068006A">
        <w:trPr>
          <w:cnfStyle w:val="000000100000"/>
        </w:trPr>
        <w:tc>
          <w:tcPr>
            <w:cnfStyle w:val="001000000000"/>
            <w:tcW w:w="4536" w:type="dxa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5649D0" w:rsidRPr="00770971" w:rsidRDefault="005649D0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5387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5649D0" w:rsidRPr="00770971" w:rsidRDefault="005649D0" w:rsidP="000609B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rPr>
                <w:rFonts w:asciiTheme="minorHAnsi" w:hAnsiTheme="minorHAnsi"/>
                <w:szCs w:val="22"/>
              </w:rPr>
              <w:t>Outras observações sobre a cozinha</w:t>
            </w:r>
          </w:p>
          <w:p w:rsidR="005649D0" w:rsidRPr="00770971" w:rsidRDefault="00A32945" w:rsidP="000609B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6"/>
                  </w:textInput>
                </w:ffData>
              </w:fldChar>
            </w:r>
            <w:r w:rsidR="005649D0" w:rsidRPr="00770971">
              <w:rPr>
                <w:rFonts w:asciiTheme="minorHAnsi" w:hAnsiTheme="minorHAnsi"/>
                <w:color w:val="000000" w:themeColor="text1"/>
                <w:szCs w:val="22"/>
              </w:rPr>
              <w:instrText xml:space="preserve"> FORMTEXT </w:instrText>
            </w:r>
            <w:r w:rsidRPr="00770971">
              <w:rPr>
                <w:color w:val="000000" w:themeColor="text1"/>
              </w:rPr>
            </w:r>
            <w:r w:rsidRPr="00770971">
              <w:rPr>
                <w:color w:val="000000" w:themeColor="text1"/>
              </w:rPr>
              <w:fldChar w:fldCharType="separate"/>
            </w:r>
            <w:r w:rsidR="00CD470F" w:rsidRPr="00770971">
              <w:rPr>
                <w:rFonts w:asciiTheme="minorHAnsi" w:hAnsiTheme="minorHAnsi"/>
                <w:noProof/>
                <w:color w:val="000000" w:themeColor="text1"/>
                <w:szCs w:val="22"/>
              </w:rPr>
              <w:t> </w:t>
            </w:r>
            <w:r w:rsidR="00CD470F" w:rsidRPr="00770971">
              <w:rPr>
                <w:rFonts w:asciiTheme="minorHAnsi" w:hAnsiTheme="minorHAnsi"/>
                <w:noProof/>
                <w:color w:val="000000" w:themeColor="text1"/>
                <w:szCs w:val="22"/>
              </w:rPr>
              <w:t> </w:t>
            </w:r>
            <w:r w:rsidR="00CD470F" w:rsidRPr="00770971">
              <w:rPr>
                <w:rFonts w:asciiTheme="minorHAnsi" w:hAnsiTheme="minorHAnsi"/>
                <w:noProof/>
                <w:color w:val="000000" w:themeColor="text1"/>
                <w:szCs w:val="22"/>
              </w:rPr>
              <w:t> </w:t>
            </w:r>
            <w:r w:rsidR="00CD470F" w:rsidRPr="00770971">
              <w:rPr>
                <w:rFonts w:asciiTheme="minorHAnsi" w:hAnsiTheme="minorHAnsi"/>
                <w:noProof/>
                <w:color w:val="000000" w:themeColor="text1"/>
                <w:szCs w:val="22"/>
              </w:rPr>
              <w:t> </w:t>
            </w:r>
            <w:r w:rsidR="00CD470F" w:rsidRPr="00770971">
              <w:rPr>
                <w:rFonts w:asciiTheme="minorHAnsi" w:hAnsiTheme="minorHAnsi"/>
                <w:noProof/>
                <w:color w:val="000000" w:themeColor="text1"/>
                <w:szCs w:val="22"/>
              </w:rPr>
              <w:t> </w:t>
            </w:r>
            <w:r w:rsidRPr="00770971">
              <w:rPr>
                <w:color w:val="000000" w:themeColor="text1"/>
              </w:rPr>
              <w:fldChar w:fldCharType="end"/>
            </w:r>
          </w:p>
        </w:tc>
      </w:tr>
      <w:tr w:rsidR="000609B4" w:rsidRPr="00770971" w:rsidTr="0068006A">
        <w:trPr>
          <w:cnfStyle w:val="000000010000"/>
        </w:trPr>
        <w:tc>
          <w:tcPr>
            <w:cnfStyle w:val="001000000000"/>
            <w:tcW w:w="4536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  <w:r w:rsidRPr="00770971">
              <w:rPr>
                <w:rFonts w:asciiTheme="minorHAnsi" w:hAnsiTheme="minorHAnsi"/>
              </w:rPr>
              <w:t>Caracterização da sala de estar/jantar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rFonts w:hint="default"/>
              </w:rPr>
              <w:t>Mobiliário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0609B4" w:rsidRPr="00770971" w:rsidRDefault="00A32945" w:rsidP="000609B4">
            <w:pPr>
              <w:cnfStyle w:val="000000010000"/>
              <w:rPr>
                <w:rFonts w:hint="default"/>
              </w:rPr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rPr>
                <w:rFonts w:hint="default"/>
              </w:rPr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0609B4" w:rsidRPr="00770971" w:rsidTr="0068006A">
        <w:trPr>
          <w:cnfStyle w:val="000000100000"/>
        </w:trPr>
        <w:tc>
          <w:tcPr>
            <w:cnfStyle w:val="001000000000"/>
            <w:tcW w:w="4536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rPr>
                <w:rFonts w:asciiTheme="minorHAnsi" w:hAnsiTheme="minorHAnsi"/>
                <w:szCs w:val="22"/>
              </w:rPr>
              <w:t>Sofás</w:t>
            </w:r>
          </w:p>
        </w:tc>
        <w:tc>
          <w:tcPr>
            <w:tcW w:w="2977" w:type="dxa"/>
            <w:shd w:val="clear" w:color="auto" w:fill="auto"/>
          </w:tcPr>
          <w:p w:rsidR="000609B4" w:rsidRPr="00770971" w:rsidRDefault="00A32945" w:rsidP="000609B4">
            <w:pPr>
              <w:cnfStyle w:val="000000100000"/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0609B4" w:rsidRPr="00770971" w:rsidTr="0068006A">
        <w:trPr>
          <w:cnfStyle w:val="000000010000"/>
        </w:trPr>
        <w:tc>
          <w:tcPr>
            <w:cnfStyle w:val="001000000000"/>
            <w:tcW w:w="4536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rFonts w:hint="default"/>
              </w:rPr>
              <w:t>Televisão</w:t>
            </w:r>
          </w:p>
        </w:tc>
        <w:tc>
          <w:tcPr>
            <w:tcW w:w="2977" w:type="dxa"/>
            <w:shd w:val="clear" w:color="auto" w:fill="auto"/>
          </w:tcPr>
          <w:p w:rsidR="000609B4" w:rsidRPr="00770971" w:rsidRDefault="00A32945" w:rsidP="000609B4">
            <w:pPr>
              <w:cnfStyle w:val="000000010000"/>
              <w:rPr>
                <w:rFonts w:hint="default"/>
              </w:rPr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rPr>
                <w:rFonts w:hint="default"/>
              </w:rPr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0609B4" w:rsidRPr="00770971" w:rsidTr="0068006A">
        <w:trPr>
          <w:cnfStyle w:val="000000100000"/>
        </w:trPr>
        <w:tc>
          <w:tcPr>
            <w:cnfStyle w:val="001000000000"/>
            <w:tcW w:w="4536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rPr>
                <w:rFonts w:asciiTheme="minorHAnsi" w:hAnsiTheme="minorHAnsi"/>
                <w:szCs w:val="22"/>
              </w:rPr>
              <w:t>DVD/Vídeo</w:t>
            </w:r>
          </w:p>
        </w:tc>
        <w:tc>
          <w:tcPr>
            <w:tcW w:w="2977" w:type="dxa"/>
            <w:shd w:val="clear" w:color="auto" w:fill="auto"/>
          </w:tcPr>
          <w:p w:rsidR="000609B4" w:rsidRPr="00770971" w:rsidRDefault="00A32945" w:rsidP="000609B4">
            <w:pPr>
              <w:cnfStyle w:val="000000100000"/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5649D0" w:rsidRPr="00770971" w:rsidTr="0068006A">
        <w:trPr>
          <w:cnfStyle w:val="000000010000"/>
        </w:trPr>
        <w:tc>
          <w:tcPr>
            <w:cnfStyle w:val="001000000000"/>
            <w:tcW w:w="4536" w:type="dxa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5649D0" w:rsidRPr="00770971" w:rsidRDefault="005649D0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5387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5649D0" w:rsidRPr="00770971" w:rsidRDefault="005649D0" w:rsidP="000609B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rFonts w:hint="default"/>
              </w:rPr>
              <w:t>Outras observações</w:t>
            </w:r>
            <w:r w:rsidRPr="00770971">
              <w:t xml:space="preserve"> sobre a </w:t>
            </w:r>
            <w:r w:rsidRPr="00770971">
              <w:rPr>
                <w:rFonts w:hint="default"/>
              </w:rPr>
              <w:t>sala</w:t>
            </w:r>
          </w:p>
          <w:p w:rsidR="005649D0" w:rsidRPr="00770971" w:rsidRDefault="00A32945" w:rsidP="000609B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6"/>
                  </w:textInput>
                </w:ffData>
              </w:fldChar>
            </w:r>
            <w:r w:rsidR="005649D0" w:rsidRPr="00770971">
              <w:rPr>
                <w:rFonts w:hint="default"/>
                <w:color w:val="000000" w:themeColor="text1"/>
              </w:rPr>
              <w:instrText xml:space="preserve"> FORMTEXT </w:instrText>
            </w:r>
            <w:r w:rsidRPr="00770971">
              <w:rPr>
                <w:color w:val="000000" w:themeColor="text1"/>
              </w:rPr>
            </w:r>
            <w:r w:rsidRPr="00770971">
              <w:rPr>
                <w:color w:val="000000" w:themeColor="text1"/>
              </w:rPr>
              <w:fldChar w:fldCharType="separate"/>
            </w:r>
            <w:r w:rsidR="00CD470F" w:rsidRPr="00770971">
              <w:rPr>
                <w:rFonts w:hint="default"/>
                <w:noProof/>
                <w:color w:val="000000" w:themeColor="text1"/>
              </w:rPr>
              <w:t> </w:t>
            </w:r>
            <w:r w:rsidR="00CD470F" w:rsidRPr="00770971">
              <w:rPr>
                <w:rFonts w:hint="default"/>
                <w:noProof/>
                <w:color w:val="000000" w:themeColor="text1"/>
              </w:rPr>
              <w:t> </w:t>
            </w:r>
            <w:r w:rsidR="00CD470F" w:rsidRPr="00770971">
              <w:rPr>
                <w:rFonts w:hint="default"/>
                <w:noProof/>
                <w:color w:val="000000" w:themeColor="text1"/>
              </w:rPr>
              <w:t> </w:t>
            </w:r>
            <w:r w:rsidR="00CD470F" w:rsidRPr="00770971">
              <w:rPr>
                <w:rFonts w:hint="default"/>
                <w:noProof/>
                <w:color w:val="000000" w:themeColor="text1"/>
              </w:rPr>
              <w:t> </w:t>
            </w:r>
            <w:r w:rsidR="00CD470F" w:rsidRPr="00770971">
              <w:rPr>
                <w:rFonts w:hint="default"/>
                <w:noProof/>
                <w:color w:val="000000" w:themeColor="text1"/>
              </w:rPr>
              <w:t> </w:t>
            </w:r>
            <w:r w:rsidRPr="00770971">
              <w:rPr>
                <w:color w:val="000000" w:themeColor="text1"/>
              </w:rPr>
              <w:fldChar w:fldCharType="end"/>
            </w:r>
          </w:p>
        </w:tc>
      </w:tr>
      <w:tr w:rsidR="000609B4" w:rsidRPr="00770971" w:rsidTr="0068006A">
        <w:trPr>
          <w:cnfStyle w:val="000000100000"/>
        </w:trPr>
        <w:tc>
          <w:tcPr>
            <w:cnfStyle w:val="001000000000"/>
            <w:tcW w:w="4536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  <w:r w:rsidRPr="00770971">
              <w:rPr>
                <w:rFonts w:asciiTheme="minorHAnsi" w:hAnsiTheme="minorHAnsi"/>
              </w:rPr>
              <w:t>Caracterização da lavandaria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rPr>
                <w:rFonts w:asciiTheme="minorHAnsi" w:hAnsiTheme="minorHAnsi"/>
                <w:szCs w:val="22"/>
              </w:rPr>
              <w:t>Máquina de lavar roupa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0609B4" w:rsidRPr="00770971" w:rsidRDefault="00A32945" w:rsidP="000609B4">
            <w:pPr>
              <w:cnfStyle w:val="000000100000"/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0609B4" w:rsidRPr="00770971" w:rsidTr="0068006A">
        <w:trPr>
          <w:cnfStyle w:val="000000010000"/>
        </w:trPr>
        <w:tc>
          <w:tcPr>
            <w:cnfStyle w:val="001000000000"/>
            <w:tcW w:w="4536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rFonts w:hint="default"/>
              </w:rPr>
              <w:t>Máquina de secar roupa</w:t>
            </w:r>
          </w:p>
        </w:tc>
        <w:tc>
          <w:tcPr>
            <w:tcW w:w="2977" w:type="dxa"/>
            <w:shd w:val="clear" w:color="auto" w:fill="auto"/>
          </w:tcPr>
          <w:p w:rsidR="000609B4" w:rsidRPr="00770971" w:rsidRDefault="00A32945" w:rsidP="000609B4">
            <w:pPr>
              <w:cnfStyle w:val="000000010000"/>
              <w:rPr>
                <w:rFonts w:hint="default"/>
              </w:rPr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rPr>
                <w:rFonts w:hint="default"/>
              </w:rPr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0609B4" w:rsidRPr="00770971" w:rsidTr="0068006A">
        <w:trPr>
          <w:cnfStyle w:val="000000100000"/>
        </w:trPr>
        <w:tc>
          <w:tcPr>
            <w:cnfStyle w:val="001000000000"/>
            <w:tcW w:w="4536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rPr>
                <w:rFonts w:asciiTheme="minorHAnsi" w:hAnsiTheme="minorHAnsi"/>
                <w:szCs w:val="22"/>
              </w:rPr>
              <w:t>Tanque</w:t>
            </w:r>
          </w:p>
        </w:tc>
        <w:tc>
          <w:tcPr>
            <w:tcW w:w="2977" w:type="dxa"/>
            <w:shd w:val="clear" w:color="auto" w:fill="auto"/>
          </w:tcPr>
          <w:p w:rsidR="000609B4" w:rsidRPr="00770971" w:rsidRDefault="00A32945" w:rsidP="000609B4">
            <w:pPr>
              <w:cnfStyle w:val="000000100000"/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0609B4" w:rsidRPr="00770971" w:rsidTr="0068006A">
        <w:trPr>
          <w:cnfStyle w:val="000000010000"/>
        </w:trPr>
        <w:tc>
          <w:tcPr>
            <w:cnfStyle w:val="001000000000"/>
            <w:tcW w:w="4536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rFonts w:hint="default"/>
              </w:rPr>
              <w:t>Estendal</w:t>
            </w:r>
          </w:p>
        </w:tc>
        <w:tc>
          <w:tcPr>
            <w:tcW w:w="2977" w:type="dxa"/>
            <w:shd w:val="clear" w:color="auto" w:fill="auto"/>
          </w:tcPr>
          <w:p w:rsidR="000609B4" w:rsidRPr="00770971" w:rsidRDefault="00A32945" w:rsidP="000609B4">
            <w:pPr>
              <w:cnfStyle w:val="000000010000"/>
              <w:rPr>
                <w:rFonts w:hint="default"/>
              </w:rPr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rPr>
                <w:rFonts w:hint="default"/>
              </w:rPr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5649D0" w:rsidRPr="00770971" w:rsidTr="0068006A">
        <w:trPr>
          <w:cnfStyle w:val="000000100000"/>
        </w:trPr>
        <w:tc>
          <w:tcPr>
            <w:cnfStyle w:val="001000000000"/>
            <w:tcW w:w="4536" w:type="dxa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5649D0" w:rsidRPr="00770971" w:rsidRDefault="005649D0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5387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5649D0" w:rsidRPr="00770971" w:rsidRDefault="005649D0" w:rsidP="000609B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rPr>
                <w:rFonts w:asciiTheme="minorHAnsi" w:hAnsiTheme="minorHAnsi"/>
                <w:szCs w:val="22"/>
              </w:rPr>
              <w:t xml:space="preserve">Outras observações sobre a </w:t>
            </w:r>
            <w:r w:rsidRPr="00770971">
              <w:t>lavandaria</w:t>
            </w:r>
          </w:p>
          <w:p w:rsidR="005649D0" w:rsidRPr="00770971" w:rsidRDefault="00A32945" w:rsidP="003D707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6"/>
                  </w:textInput>
                </w:ffData>
              </w:fldChar>
            </w:r>
            <w:r w:rsidR="005649D0" w:rsidRPr="00770971">
              <w:rPr>
                <w:rFonts w:asciiTheme="minorHAnsi" w:hAnsiTheme="minorHAnsi"/>
                <w:color w:val="000000" w:themeColor="text1"/>
                <w:szCs w:val="22"/>
              </w:rPr>
              <w:instrText xml:space="preserve"> FORMTEXT </w:instrText>
            </w:r>
            <w:r w:rsidRPr="00770971">
              <w:rPr>
                <w:color w:val="000000" w:themeColor="text1"/>
              </w:rPr>
            </w:r>
            <w:r w:rsidRPr="00770971">
              <w:rPr>
                <w:color w:val="000000" w:themeColor="text1"/>
              </w:rPr>
              <w:fldChar w:fldCharType="separate"/>
            </w:r>
            <w:r w:rsidR="003D7074">
              <w:rPr>
                <w:color w:val="000000" w:themeColor="text1"/>
              </w:rPr>
              <w:t> </w:t>
            </w:r>
            <w:r w:rsidR="003D7074">
              <w:rPr>
                <w:color w:val="000000" w:themeColor="text1"/>
              </w:rPr>
              <w:t> </w:t>
            </w:r>
            <w:r w:rsidR="003D7074">
              <w:rPr>
                <w:color w:val="000000" w:themeColor="text1"/>
              </w:rPr>
              <w:t> </w:t>
            </w:r>
            <w:r w:rsidR="003D7074">
              <w:rPr>
                <w:color w:val="000000" w:themeColor="text1"/>
              </w:rPr>
              <w:t> </w:t>
            </w:r>
            <w:r w:rsidR="003D7074">
              <w:rPr>
                <w:color w:val="000000" w:themeColor="text1"/>
              </w:rPr>
              <w:t> </w:t>
            </w:r>
            <w:r w:rsidRPr="00770971">
              <w:rPr>
                <w:color w:val="000000" w:themeColor="text1"/>
              </w:rPr>
              <w:fldChar w:fldCharType="end"/>
            </w:r>
          </w:p>
        </w:tc>
      </w:tr>
      <w:tr w:rsidR="000609B4" w:rsidRPr="00770971" w:rsidTr="0068006A">
        <w:trPr>
          <w:cnfStyle w:val="000000010000"/>
        </w:trPr>
        <w:tc>
          <w:tcPr>
            <w:cnfStyle w:val="001000000000"/>
            <w:tcW w:w="4536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  <w:r w:rsidRPr="00770971">
              <w:rPr>
                <w:rFonts w:asciiTheme="minorHAnsi" w:hAnsiTheme="minorHAnsi"/>
              </w:rPr>
              <w:t>Caracterização das instalações sanitárias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rFonts w:hint="default"/>
              </w:rPr>
              <w:t>WC comum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0609B4" w:rsidRPr="00770971" w:rsidRDefault="00A32945" w:rsidP="000609B4">
            <w:pPr>
              <w:cnfStyle w:val="000000010000"/>
              <w:rPr>
                <w:rFonts w:hint="default"/>
              </w:rPr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rPr>
                <w:rFonts w:hint="default"/>
              </w:rPr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0609B4" w:rsidRPr="00770971" w:rsidTr="0068006A">
        <w:trPr>
          <w:cnfStyle w:val="000000100000"/>
        </w:trPr>
        <w:tc>
          <w:tcPr>
            <w:cnfStyle w:val="001000000000"/>
            <w:tcW w:w="4536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rPr>
                <w:rFonts w:asciiTheme="minorHAnsi" w:hAnsiTheme="minorHAnsi"/>
                <w:szCs w:val="22"/>
              </w:rPr>
              <w:t>WC privativo</w:t>
            </w:r>
          </w:p>
        </w:tc>
        <w:tc>
          <w:tcPr>
            <w:tcW w:w="2977" w:type="dxa"/>
            <w:shd w:val="clear" w:color="auto" w:fill="auto"/>
          </w:tcPr>
          <w:p w:rsidR="000609B4" w:rsidRPr="00770971" w:rsidRDefault="00A32945" w:rsidP="000609B4">
            <w:pPr>
              <w:cnfStyle w:val="000000100000"/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0609B4" w:rsidRPr="00770971" w:rsidTr="0068006A">
        <w:trPr>
          <w:cnfStyle w:val="000000010000"/>
        </w:trPr>
        <w:tc>
          <w:tcPr>
            <w:cnfStyle w:val="001000000000"/>
            <w:tcW w:w="4536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rFonts w:hint="default"/>
              </w:rPr>
              <w:t>Poliban</w:t>
            </w:r>
          </w:p>
        </w:tc>
        <w:tc>
          <w:tcPr>
            <w:tcW w:w="2977" w:type="dxa"/>
            <w:shd w:val="clear" w:color="auto" w:fill="auto"/>
          </w:tcPr>
          <w:p w:rsidR="000609B4" w:rsidRPr="00770971" w:rsidRDefault="00A32945" w:rsidP="000609B4">
            <w:pPr>
              <w:cnfStyle w:val="000000010000"/>
              <w:rPr>
                <w:rFonts w:hint="default"/>
              </w:rPr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rPr>
                <w:rFonts w:hint="default"/>
              </w:rPr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0609B4" w:rsidRPr="00770971" w:rsidTr="0068006A">
        <w:trPr>
          <w:cnfStyle w:val="000000100000"/>
        </w:trPr>
        <w:tc>
          <w:tcPr>
            <w:cnfStyle w:val="001000000000"/>
            <w:tcW w:w="4536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rPr>
                <w:rFonts w:asciiTheme="minorHAnsi" w:hAnsiTheme="minorHAnsi"/>
                <w:szCs w:val="22"/>
              </w:rPr>
              <w:t>Banheira</w:t>
            </w:r>
          </w:p>
        </w:tc>
        <w:tc>
          <w:tcPr>
            <w:tcW w:w="2977" w:type="dxa"/>
            <w:shd w:val="clear" w:color="auto" w:fill="auto"/>
          </w:tcPr>
          <w:p w:rsidR="000609B4" w:rsidRPr="00770971" w:rsidRDefault="00A32945" w:rsidP="000609B4">
            <w:pPr>
              <w:cnfStyle w:val="000000100000"/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0609B4" w:rsidRPr="00770971" w:rsidTr="0068006A">
        <w:trPr>
          <w:cnfStyle w:val="000000010000"/>
        </w:trPr>
        <w:tc>
          <w:tcPr>
            <w:cnfStyle w:val="001000000000"/>
            <w:tcW w:w="4536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rFonts w:hint="default"/>
              </w:rPr>
              <w:t>Água quente</w:t>
            </w:r>
          </w:p>
        </w:tc>
        <w:tc>
          <w:tcPr>
            <w:tcW w:w="2977" w:type="dxa"/>
            <w:shd w:val="clear" w:color="auto" w:fill="auto"/>
          </w:tcPr>
          <w:p w:rsidR="000609B4" w:rsidRPr="00770971" w:rsidRDefault="00A32945" w:rsidP="000609B4">
            <w:pPr>
              <w:cnfStyle w:val="000000010000"/>
              <w:rPr>
                <w:rFonts w:hint="default"/>
              </w:rPr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rPr>
                <w:rFonts w:hint="default"/>
              </w:rPr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0609B4" w:rsidRPr="00770971" w:rsidTr="0068006A">
        <w:trPr>
          <w:cnfStyle w:val="000000100000"/>
        </w:trPr>
        <w:tc>
          <w:tcPr>
            <w:cnfStyle w:val="001000000000"/>
            <w:tcW w:w="4536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rPr>
                <w:rFonts w:asciiTheme="minorHAnsi" w:hAnsiTheme="minorHAnsi"/>
                <w:szCs w:val="22"/>
              </w:rPr>
              <w:t>Louça sanitária</w:t>
            </w:r>
          </w:p>
        </w:tc>
        <w:tc>
          <w:tcPr>
            <w:tcW w:w="2977" w:type="dxa"/>
            <w:shd w:val="clear" w:color="auto" w:fill="auto"/>
          </w:tcPr>
          <w:p w:rsidR="000609B4" w:rsidRPr="00770971" w:rsidRDefault="00A32945" w:rsidP="000609B4">
            <w:pPr>
              <w:cnfStyle w:val="000000100000"/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0609B4" w:rsidRPr="00770971" w:rsidTr="0068006A">
        <w:trPr>
          <w:cnfStyle w:val="000000010000"/>
        </w:trPr>
        <w:tc>
          <w:tcPr>
            <w:cnfStyle w:val="001000000000"/>
            <w:tcW w:w="4536" w:type="dxa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5387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rFonts w:hint="default"/>
              </w:rPr>
              <w:t>Outras observações sobre o WC</w:t>
            </w:r>
          </w:p>
          <w:p w:rsidR="000609B4" w:rsidRPr="00770971" w:rsidRDefault="00A32945" w:rsidP="003D707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6"/>
                  </w:textInput>
                </w:ffData>
              </w:fldChar>
            </w:r>
            <w:r w:rsidR="000609B4" w:rsidRPr="00770971">
              <w:rPr>
                <w:rFonts w:hint="default"/>
                <w:color w:val="000000" w:themeColor="text1"/>
              </w:rPr>
              <w:instrText xml:space="preserve"> FORMTEXT </w:instrText>
            </w:r>
            <w:r w:rsidRPr="00770971">
              <w:rPr>
                <w:color w:val="000000" w:themeColor="text1"/>
              </w:rPr>
            </w:r>
            <w:r w:rsidRPr="00770971">
              <w:rPr>
                <w:color w:val="000000" w:themeColor="text1"/>
              </w:rPr>
              <w:fldChar w:fldCharType="separate"/>
            </w:r>
            <w:r w:rsidR="003D7074">
              <w:rPr>
                <w:rFonts w:hint="default"/>
                <w:color w:val="000000" w:themeColor="text1"/>
              </w:rPr>
              <w:t> </w:t>
            </w:r>
            <w:r w:rsidR="003D7074">
              <w:rPr>
                <w:rFonts w:hint="default"/>
                <w:color w:val="000000" w:themeColor="text1"/>
              </w:rPr>
              <w:t> </w:t>
            </w:r>
            <w:r w:rsidR="003D7074">
              <w:rPr>
                <w:rFonts w:hint="default"/>
                <w:color w:val="000000" w:themeColor="text1"/>
              </w:rPr>
              <w:t> </w:t>
            </w:r>
            <w:r w:rsidR="003D7074">
              <w:rPr>
                <w:rFonts w:hint="default"/>
                <w:color w:val="000000" w:themeColor="text1"/>
              </w:rPr>
              <w:t> </w:t>
            </w:r>
            <w:r w:rsidR="003D7074">
              <w:rPr>
                <w:rFonts w:hint="default"/>
                <w:color w:val="000000" w:themeColor="text1"/>
              </w:rPr>
              <w:t> </w:t>
            </w:r>
            <w:r w:rsidRPr="00770971">
              <w:rPr>
                <w:color w:val="000000" w:themeColor="text1"/>
              </w:rPr>
              <w:fldChar w:fldCharType="end"/>
            </w:r>
          </w:p>
        </w:tc>
      </w:tr>
      <w:tr w:rsidR="000609B4" w:rsidRPr="00770971" w:rsidTr="0068006A">
        <w:trPr>
          <w:cnfStyle w:val="000000100000"/>
        </w:trPr>
        <w:tc>
          <w:tcPr>
            <w:cnfStyle w:val="001000000000"/>
            <w:tcW w:w="4536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  <w:r w:rsidRPr="00770971">
              <w:rPr>
                <w:rFonts w:asciiTheme="minorHAnsi" w:hAnsiTheme="minorHAnsi"/>
              </w:rPr>
              <w:t>Caracterização do quarto a ceder ao estudante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rPr>
                <w:rFonts w:asciiTheme="minorHAnsi" w:hAnsiTheme="minorHAnsi"/>
                <w:szCs w:val="22"/>
              </w:rPr>
              <w:t>Cama</w:t>
            </w:r>
          </w:p>
        </w:tc>
        <w:tc>
          <w:tcPr>
            <w:tcW w:w="2977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0609B4" w:rsidRPr="00770971" w:rsidRDefault="00A32945" w:rsidP="000609B4">
            <w:pPr>
              <w:cnfStyle w:val="000000100000"/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0609B4" w:rsidRPr="00770971" w:rsidTr="0068006A">
        <w:trPr>
          <w:cnfStyle w:val="000000010000"/>
        </w:trPr>
        <w:tc>
          <w:tcPr>
            <w:cnfStyle w:val="001000000000"/>
            <w:tcW w:w="4536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rFonts w:hint="default"/>
              </w:rPr>
              <w:t>Colchão</w:t>
            </w:r>
          </w:p>
        </w:tc>
        <w:tc>
          <w:tcPr>
            <w:tcW w:w="2977" w:type="dxa"/>
            <w:shd w:val="clear" w:color="auto" w:fill="auto"/>
          </w:tcPr>
          <w:p w:rsidR="000609B4" w:rsidRPr="00770971" w:rsidRDefault="00A32945" w:rsidP="000609B4">
            <w:pPr>
              <w:cnfStyle w:val="000000010000"/>
              <w:rPr>
                <w:rFonts w:hint="default"/>
              </w:rPr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rPr>
                <w:rFonts w:hint="default"/>
              </w:rPr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0609B4" w:rsidRPr="00770971" w:rsidTr="0068006A">
        <w:trPr>
          <w:cnfStyle w:val="000000100000"/>
        </w:trPr>
        <w:tc>
          <w:tcPr>
            <w:cnfStyle w:val="001000000000"/>
            <w:tcW w:w="4536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rPr>
                <w:rFonts w:asciiTheme="minorHAnsi" w:hAnsiTheme="minorHAnsi"/>
                <w:szCs w:val="22"/>
              </w:rPr>
              <w:t>Secretária</w:t>
            </w:r>
          </w:p>
        </w:tc>
        <w:tc>
          <w:tcPr>
            <w:tcW w:w="2977" w:type="dxa"/>
            <w:shd w:val="clear" w:color="auto" w:fill="auto"/>
          </w:tcPr>
          <w:p w:rsidR="000609B4" w:rsidRPr="00770971" w:rsidRDefault="00A32945" w:rsidP="000609B4">
            <w:pPr>
              <w:cnfStyle w:val="000000100000"/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0609B4" w:rsidRPr="00770971" w:rsidTr="0068006A">
        <w:trPr>
          <w:cnfStyle w:val="000000010000"/>
        </w:trPr>
        <w:tc>
          <w:tcPr>
            <w:cnfStyle w:val="001000000000"/>
            <w:tcW w:w="4536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rFonts w:hint="default"/>
              </w:rPr>
              <w:t>Cómoda</w:t>
            </w:r>
          </w:p>
        </w:tc>
        <w:tc>
          <w:tcPr>
            <w:tcW w:w="2977" w:type="dxa"/>
            <w:shd w:val="clear" w:color="auto" w:fill="auto"/>
          </w:tcPr>
          <w:p w:rsidR="000609B4" w:rsidRPr="00770971" w:rsidRDefault="00A32945" w:rsidP="000609B4">
            <w:pPr>
              <w:cnfStyle w:val="000000010000"/>
              <w:rPr>
                <w:rFonts w:hint="default"/>
              </w:rPr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rPr>
                <w:rFonts w:hint="default"/>
              </w:rPr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0609B4" w:rsidRPr="00770971" w:rsidTr="0068006A">
        <w:trPr>
          <w:cnfStyle w:val="000000100000"/>
        </w:trPr>
        <w:tc>
          <w:tcPr>
            <w:cnfStyle w:val="001000000000"/>
            <w:tcW w:w="4536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2410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100000"/>
              <w:rPr>
                <w:rFonts w:asciiTheme="minorHAnsi" w:hAnsiTheme="minorHAnsi"/>
                <w:szCs w:val="22"/>
              </w:rPr>
            </w:pPr>
            <w:r w:rsidRPr="00770971">
              <w:rPr>
                <w:rFonts w:asciiTheme="minorHAnsi" w:hAnsiTheme="minorHAnsi"/>
                <w:szCs w:val="22"/>
              </w:rPr>
              <w:t>Guarda-roupa</w:t>
            </w:r>
          </w:p>
        </w:tc>
        <w:tc>
          <w:tcPr>
            <w:tcW w:w="2977" w:type="dxa"/>
            <w:shd w:val="clear" w:color="auto" w:fill="auto"/>
          </w:tcPr>
          <w:p w:rsidR="000609B4" w:rsidRPr="00770971" w:rsidRDefault="00A32945" w:rsidP="000609B4">
            <w:pPr>
              <w:cnfStyle w:val="000000100000"/>
            </w:pPr>
            <w:r w:rsidRPr="00770971"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09B4" w:rsidRPr="00770971">
              <w:instrText xml:space="preserve"> FORMCHECKBOX </w:instrText>
            </w:r>
            <w:r w:rsidRPr="00770971">
              <w:fldChar w:fldCharType="separate"/>
            </w:r>
            <w:r w:rsidRPr="00770971">
              <w:fldChar w:fldCharType="end"/>
            </w:r>
          </w:p>
        </w:tc>
      </w:tr>
      <w:tr w:rsidR="000609B4" w:rsidRPr="00770971" w:rsidTr="0068006A">
        <w:trPr>
          <w:cnfStyle w:val="000000010000"/>
        </w:trPr>
        <w:tc>
          <w:tcPr>
            <w:cnfStyle w:val="001000000000"/>
            <w:tcW w:w="4536" w:type="dxa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rPr>
                <w:rFonts w:asciiTheme="minorHAnsi" w:hAnsiTheme="minorHAnsi"/>
              </w:rPr>
            </w:pPr>
          </w:p>
        </w:tc>
        <w:tc>
          <w:tcPr>
            <w:tcW w:w="5387" w:type="dxa"/>
            <w:gridSpan w:val="2"/>
            <w:shd w:val="clear" w:color="auto" w:fill="auto"/>
          </w:tcPr>
          <w:p w:rsidR="000609B4" w:rsidRPr="00770971" w:rsidRDefault="000609B4" w:rsidP="000609B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rFonts w:hint="default"/>
              </w:rPr>
              <w:t>Outras observações sobre o quarto</w:t>
            </w:r>
          </w:p>
          <w:p w:rsidR="000609B4" w:rsidRPr="00770971" w:rsidRDefault="00A32945" w:rsidP="000609B4">
            <w:pPr>
              <w:spacing w:line="276" w:lineRule="auto"/>
              <w:cnfStyle w:val="000000010000"/>
              <w:rPr>
                <w:rFonts w:hint="default"/>
              </w:rPr>
            </w:pPr>
            <w:r w:rsidRPr="00770971">
              <w:rPr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6"/>
                  </w:textInput>
                </w:ffData>
              </w:fldChar>
            </w:r>
            <w:r w:rsidR="000609B4" w:rsidRPr="00770971">
              <w:rPr>
                <w:rFonts w:hint="default"/>
                <w:color w:val="000000" w:themeColor="text1"/>
              </w:rPr>
              <w:instrText xml:space="preserve"> FORMTEXT </w:instrText>
            </w:r>
            <w:r w:rsidRPr="00770971">
              <w:rPr>
                <w:color w:val="000000" w:themeColor="text1"/>
              </w:rPr>
            </w:r>
            <w:r w:rsidRPr="00770971">
              <w:rPr>
                <w:color w:val="000000" w:themeColor="text1"/>
              </w:rPr>
              <w:fldChar w:fldCharType="separate"/>
            </w:r>
            <w:r w:rsidR="00CD470F" w:rsidRPr="00770971">
              <w:rPr>
                <w:rFonts w:hint="default"/>
                <w:noProof/>
                <w:color w:val="000000" w:themeColor="text1"/>
              </w:rPr>
              <w:t> </w:t>
            </w:r>
            <w:r w:rsidR="00CD470F" w:rsidRPr="00770971">
              <w:rPr>
                <w:rFonts w:hint="default"/>
                <w:noProof/>
                <w:color w:val="000000" w:themeColor="text1"/>
              </w:rPr>
              <w:t> </w:t>
            </w:r>
            <w:r w:rsidR="00CD470F" w:rsidRPr="00770971">
              <w:rPr>
                <w:rFonts w:hint="default"/>
                <w:noProof/>
                <w:color w:val="000000" w:themeColor="text1"/>
              </w:rPr>
              <w:t> </w:t>
            </w:r>
            <w:r w:rsidR="00CD470F" w:rsidRPr="00770971">
              <w:rPr>
                <w:rFonts w:hint="default"/>
                <w:noProof/>
                <w:color w:val="000000" w:themeColor="text1"/>
              </w:rPr>
              <w:t> </w:t>
            </w:r>
            <w:r w:rsidR="00CD470F" w:rsidRPr="00770971">
              <w:rPr>
                <w:rFonts w:hint="default"/>
                <w:noProof/>
                <w:color w:val="000000" w:themeColor="text1"/>
              </w:rPr>
              <w:t> </w:t>
            </w:r>
            <w:r w:rsidRPr="00770971">
              <w:rPr>
                <w:color w:val="000000" w:themeColor="text1"/>
              </w:rPr>
              <w:fldChar w:fldCharType="end"/>
            </w:r>
          </w:p>
        </w:tc>
      </w:tr>
    </w:tbl>
    <w:p w:rsidR="00A53553" w:rsidRPr="00770971" w:rsidRDefault="00A53553" w:rsidP="00F906EB">
      <w:pPr>
        <w:spacing w:after="0" w:line="240" w:lineRule="auto"/>
      </w:pPr>
    </w:p>
    <w:tbl>
      <w:tblPr>
        <w:tblStyle w:val="ModelosCMA2014"/>
        <w:tblW w:w="0" w:type="auto"/>
        <w:tblInd w:w="108" w:type="dxa"/>
        <w:tblLook w:val="04A0"/>
      </w:tblPr>
      <w:tblGrid>
        <w:gridCol w:w="9923"/>
      </w:tblGrid>
      <w:tr w:rsidR="000609B4" w:rsidRPr="00770971" w:rsidTr="000609B4">
        <w:trPr>
          <w:cnfStyle w:val="100000000000"/>
        </w:trPr>
        <w:tc>
          <w:tcPr>
            <w:cnfStyle w:val="001000000000"/>
            <w:tcW w:w="9923" w:type="dxa"/>
          </w:tcPr>
          <w:p w:rsidR="000609B4" w:rsidRPr="00770971" w:rsidRDefault="000609B4" w:rsidP="00F906EB">
            <w:pPr>
              <w:rPr>
                <w:sz w:val="22"/>
                <w:szCs w:val="22"/>
              </w:rPr>
            </w:pPr>
            <w:r w:rsidRPr="00770971">
              <w:rPr>
                <w:sz w:val="22"/>
                <w:szCs w:val="22"/>
              </w:rPr>
              <w:t>07 OBSERVAÇÕES</w:t>
            </w:r>
          </w:p>
        </w:tc>
      </w:tr>
      <w:tr w:rsidR="00513E11" w:rsidRPr="00770971" w:rsidTr="00513E11">
        <w:trPr>
          <w:cnfStyle w:val="000000100000"/>
          <w:trHeight w:val="2154"/>
        </w:trPr>
        <w:tc>
          <w:tcPr>
            <w:cnfStyle w:val="001000000000"/>
            <w:tcW w:w="9923" w:type="dxa"/>
            <w:shd w:val="clear" w:color="auto" w:fill="auto"/>
            <w:vAlign w:val="top"/>
          </w:tcPr>
          <w:p w:rsidR="00513E11" w:rsidRPr="00770971" w:rsidRDefault="00A32945" w:rsidP="003D7074">
            <w:pPr>
              <w:spacing w:before="120" w:line="276" w:lineRule="auto"/>
              <w:jc w:val="both"/>
            </w:pPr>
            <w:r w:rsidRPr="00770971">
              <w:fldChar w:fldCharType="begin">
                <w:ffData>
                  <w:name w:val="Texto2"/>
                  <w:enabled/>
                  <w:calcOnExit w:val="0"/>
                  <w:textInput>
                    <w:maxLength w:val="700"/>
                  </w:textInput>
                </w:ffData>
              </w:fldChar>
            </w:r>
            <w:bookmarkStart w:id="10" w:name="Texto2"/>
            <w:r w:rsidR="00513E11" w:rsidRPr="00770971">
              <w:instrText xml:space="preserve"> FORMTEXT </w:instrText>
            </w:r>
            <w:r w:rsidRPr="00770971">
              <w:fldChar w:fldCharType="separate"/>
            </w:r>
            <w:r w:rsidR="003D7074">
              <w:t> </w:t>
            </w:r>
            <w:r w:rsidR="003D7074">
              <w:t> </w:t>
            </w:r>
            <w:r w:rsidR="003D7074">
              <w:t> </w:t>
            </w:r>
            <w:r w:rsidR="003D7074">
              <w:t> </w:t>
            </w:r>
            <w:r w:rsidR="003D7074">
              <w:t> </w:t>
            </w:r>
            <w:r w:rsidRPr="00770971">
              <w:fldChar w:fldCharType="end"/>
            </w:r>
            <w:bookmarkEnd w:id="10"/>
          </w:p>
        </w:tc>
      </w:tr>
    </w:tbl>
    <w:p w:rsidR="00A53553" w:rsidRPr="00770971" w:rsidRDefault="00A53553" w:rsidP="00F906EB">
      <w:pPr>
        <w:spacing w:after="0" w:line="240" w:lineRule="auto"/>
      </w:pPr>
    </w:p>
    <w:tbl>
      <w:tblPr>
        <w:tblStyle w:val="SombreadoClaro"/>
        <w:tblW w:w="0" w:type="auto"/>
        <w:tblInd w:w="108" w:type="dxa"/>
        <w:tblLook w:val="04A0"/>
      </w:tblPr>
      <w:tblGrid>
        <w:gridCol w:w="9923"/>
      </w:tblGrid>
      <w:tr w:rsidR="001F190A" w:rsidRPr="00770971" w:rsidTr="00F75469">
        <w:trPr>
          <w:cnfStyle w:val="100000000000"/>
        </w:trPr>
        <w:tc>
          <w:tcPr>
            <w:cnfStyle w:val="001000000000"/>
            <w:tcW w:w="9923" w:type="dxa"/>
            <w:tcBorders>
              <w:top w:val="single" w:sz="12" w:space="0" w:color="auto"/>
              <w:bottom w:val="single" w:sz="4" w:space="0" w:color="auto"/>
            </w:tcBorders>
          </w:tcPr>
          <w:p w:rsidR="001F190A" w:rsidRPr="00770971" w:rsidRDefault="001F190A" w:rsidP="000609B4">
            <w:pPr>
              <w:spacing w:line="276" w:lineRule="auto"/>
            </w:pPr>
            <w:r w:rsidRPr="00770971">
              <w:t>0</w:t>
            </w:r>
            <w:r w:rsidR="000609B4" w:rsidRPr="00770971">
              <w:t>8</w:t>
            </w:r>
            <w:r w:rsidRPr="00770971">
              <w:t xml:space="preserve"> DECLARAÇÃO E ASSINATURA DO REQUERENTE</w:t>
            </w:r>
          </w:p>
        </w:tc>
      </w:tr>
    </w:tbl>
    <w:p w:rsidR="001F190A" w:rsidRPr="00770971" w:rsidRDefault="00F77E29" w:rsidP="000609B4">
      <w:pPr>
        <w:spacing w:before="120" w:after="120"/>
        <w:jc w:val="both"/>
      </w:pPr>
      <w:r w:rsidRPr="00770971">
        <w:t xml:space="preserve">Declaro ter conhecimento </w:t>
      </w:r>
      <w:r w:rsidR="001F190A" w:rsidRPr="00770971">
        <w:t>das condições inerentes à minha participação</w:t>
      </w:r>
      <w:r w:rsidRPr="00770971">
        <w:t xml:space="preserve"> no projeto Gerações Solidárias</w:t>
      </w:r>
      <w:r w:rsidR="001F190A" w:rsidRPr="00770971">
        <w:t>.</w:t>
      </w:r>
    </w:p>
    <w:tbl>
      <w:tblPr>
        <w:tblStyle w:val="Tabelacomgrelh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2"/>
        <w:gridCol w:w="5001"/>
      </w:tblGrid>
      <w:tr w:rsidR="00F906EB" w:rsidRPr="00770971" w:rsidTr="000609B4">
        <w:tc>
          <w:tcPr>
            <w:tcW w:w="4922" w:type="dxa"/>
          </w:tcPr>
          <w:p w:rsidR="00F906EB" w:rsidRPr="00770971" w:rsidRDefault="00F906EB" w:rsidP="00F906EB">
            <w:pPr>
              <w:jc w:val="both"/>
            </w:pPr>
            <w:r w:rsidRPr="00770971">
              <w:t>Amadora,</w:t>
            </w:r>
            <w:sdt>
              <w:sdtPr>
                <w:id w:val="19693956"/>
                <w:placeholder>
                  <w:docPart w:val="C17BE2B3990F4FC28F1DF0CE5CC7D64F"/>
                </w:placeholder>
                <w:showingPlcHdr/>
                <w:date>
                  <w:dateFormat w:val="dd' de 'MMMM' de 'yyyy"/>
                  <w:lid w:val="pt-PT"/>
                  <w:storeMappedDataAs w:val="dateTime"/>
                  <w:calendar w:val="gregorian"/>
                </w:date>
              </w:sdtPr>
              <w:sdtContent>
                <w:r w:rsidRPr="00770971">
                  <w:t xml:space="preserve"> ____ de ___________ </w:t>
                </w:r>
                <w:proofErr w:type="gramStart"/>
                <w:r w:rsidRPr="00770971">
                  <w:t>de</w:t>
                </w:r>
                <w:proofErr w:type="gramEnd"/>
                <w:r w:rsidRPr="00770971">
                  <w:t xml:space="preserve"> ______</w:t>
                </w:r>
              </w:sdtContent>
            </w:sdt>
          </w:p>
        </w:tc>
        <w:tc>
          <w:tcPr>
            <w:tcW w:w="5001" w:type="dxa"/>
          </w:tcPr>
          <w:p w:rsidR="00F906EB" w:rsidRPr="00770971" w:rsidRDefault="00F906EB" w:rsidP="00F906EB">
            <w:pPr>
              <w:jc w:val="center"/>
            </w:pPr>
            <w:r w:rsidRPr="00770971">
              <w:t>Assinatura</w:t>
            </w:r>
          </w:p>
          <w:p w:rsidR="00F906EB" w:rsidRPr="00770971" w:rsidRDefault="00F906EB" w:rsidP="00F906EB">
            <w:pPr>
              <w:jc w:val="center"/>
            </w:pPr>
          </w:p>
          <w:p w:rsidR="00F906EB" w:rsidRPr="00770971" w:rsidRDefault="00F906EB" w:rsidP="00F906EB">
            <w:pPr>
              <w:jc w:val="center"/>
            </w:pPr>
          </w:p>
          <w:p w:rsidR="00F906EB" w:rsidRPr="00770971" w:rsidRDefault="00F906EB" w:rsidP="00F906EB">
            <w:pPr>
              <w:jc w:val="center"/>
            </w:pPr>
            <w:r w:rsidRPr="00770971">
              <w:t>___________________________________</w:t>
            </w:r>
          </w:p>
        </w:tc>
      </w:tr>
    </w:tbl>
    <w:p w:rsidR="001F190A" w:rsidRPr="00770971" w:rsidRDefault="001F190A" w:rsidP="00F906EB">
      <w:pPr>
        <w:spacing w:after="0"/>
      </w:pPr>
    </w:p>
    <w:tbl>
      <w:tblPr>
        <w:tblStyle w:val="ModelosCMA2014"/>
        <w:tblW w:w="0" w:type="auto"/>
        <w:tblInd w:w="108" w:type="dxa"/>
        <w:tblLook w:val="04A0"/>
      </w:tblPr>
      <w:tblGrid>
        <w:gridCol w:w="9923"/>
      </w:tblGrid>
      <w:tr w:rsidR="000609B4" w:rsidRPr="00770971" w:rsidTr="000609B4">
        <w:trPr>
          <w:cnfStyle w:val="100000000000"/>
        </w:trPr>
        <w:tc>
          <w:tcPr>
            <w:cnfStyle w:val="001000000000"/>
            <w:tcW w:w="9923" w:type="dxa"/>
          </w:tcPr>
          <w:p w:rsidR="000609B4" w:rsidRPr="00770971" w:rsidRDefault="000609B4" w:rsidP="000609B4">
            <w:pPr>
              <w:rPr>
                <w:b w:val="0"/>
                <w:sz w:val="22"/>
                <w:szCs w:val="22"/>
              </w:rPr>
            </w:pPr>
            <w:r w:rsidRPr="00770971">
              <w:rPr>
                <w:sz w:val="22"/>
                <w:szCs w:val="22"/>
              </w:rPr>
              <w:t>09 AVALIAÇÃO GERAL</w:t>
            </w:r>
            <w:r w:rsidRPr="00770971">
              <w:rPr>
                <w:b w:val="0"/>
                <w:sz w:val="22"/>
                <w:szCs w:val="22"/>
              </w:rPr>
              <w:t xml:space="preserve"> (a preencher pela CMA)</w:t>
            </w:r>
          </w:p>
        </w:tc>
      </w:tr>
    </w:tbl>
    <w:p w:rsidR="000609B4" w:rsidRPr="00770971" w:rsidRDefault="00A32945" w:rsidP="00513E11">
      <w:pPr>
        <w:spacing w:before="120" w:after="0" w:line="240" w:lineRule="auto"/>
        <w:jc w:val="both"/>
      </w:pPr>
      <w:r w:rsidRPr="00770971">
        <w:fldChar w:fldCharType="begin">
          <w:ffData>
            <w:name w:val=""/>
            <w:enabled/>
            <w:calcOnExit w:val="0"/>
            <w:textInput>
              <w:maxLength w:val="700"/>
            </w:textInput>
          </w:ffData>
        </w:fldChar>
      </w:r>
      <w:r w:rsidR="00513E11" w:rsidRPr="00770971">
        <w:instrText xml:space="preserve"> FORMTEXT </w:instrText>
      </w:r>
      <w:r w:rsidRPr="00770971">
        <w:fldChar w:fldCharType="separate"/>
      </w:r>
      <w:r w:rsidR="003D7074">
        <w:t> </w:t>
      </w:r>
      <w:r w:rsidR="003D7074">
        <w:t> </w:t>
      </w:r>
      <w:r w:rsidR="003D7074">
        <w:t> </w:t>
      </w:r>
      <w:r w:rsidR="003D7074">
        <w:t> </w:t>
      </w:r>
      <w:r w:rsidR="003D7074">
        <w:t> </w:t>
      </w:r>
      <w:r w:rsidRPr="00770971">
        <w:fldChar w:fldCharType="end"/>
      </w:r>
    </w:p>
    <w:p w:rsidR="000609B4" w:rsidRPr="00770971" w:rsidRDefault="000609B4" w:rsidP="00F906EB">
      <w:pPr>
        <w:spacing w:after="0"/>
      </w:pPr>
    </w:p>
    <w:sectPr w:rsidR="000609B4" w:rsidRPr="00770971" w:rsidSect="006E1800">
      <w:headerReference w:type="default" r:id="rId7"/>
      <w:footerReference w:type="default" r:id="rId8"/>
      <w:pgSz w:w="11906" w:h="16838"/>
      <w:pgMar w:top="1667" w:right="567" w:bottom="1418" w:left="1418" w:header="709" w:footer="2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0971" w:rsidRDefault="00770971" w:rsidP="00AD1160">
      <w:pPr>
        <w:spacing w:after="0" w:line="240" w:lineRule="auto"/>
      </w:pPr>
      <w:r>
        <w:separator/>
      </w:r>
    </w:p>
  </w:endnote>
  <w:endnote w:type="continuationSeparator" w:id="0">
    <w:p w:rsidR="00770971" w:rsidRDefault="00770971" w:rsidP="00AD1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@MS Mincho"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elha"/>
      <w:tblW w:w="993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1805"/>
      <w:gridCol w:w="1806"/>
      <w:gridCol w:w="4513"/>
      <w:gridCol w:w="1806"/>
    </w:tblGrid>
    <w:tr w:rsidR="00770971" w:rsidTr="001B479C">
      <w:tc>
        <w:tcPr>
          <w:tcW w:w="1418" w:type="dxa"/>
          <w:tcMar>
            <w:top w:w="0" w:type="dxa"/>
            <w:left w:w="0" w:type="dxa"/>
            <w:bottom w:w="0" w:type="dxa"/>
            <w:right w:w="0" w:type="dxa"/>
          </w:tcMar>
        </w:tcPr>
        <w:p w:rsidR="00770971" w:rsidRDefault="00770971" w:rsidP="001B479C">
          <w:pPr>
            <w:pStyle w:val="Rodap"/>
            <w:tabs>
              <w:tab w:val="right" w:pos="9923"/>
              <w:tab w:val="left" w:pos="13892"/>
            </w:tabs>
            <w:rPr>
              <w:rFonts w:ascii="Calibri" w:hAnsi="Calibri"/>
              <w:sz w:val="18"/>
              <w:szCs w:val="18"/>
            </w:rPr>
          </w:pPr>
        </w:p>
        <w:p w:rsidR="00770971" w:rsidRDefault="00770971" w:rsidP="001B479C">
          <w:pPr>
            <w:pStyle w:val="Rodap"/>
            <w:tabs>
              <w:tab w:val="right" w:pos="9923"/>
              <w:tab w:val="left" w:pos="13892"/>
            </w:tabs>
            <w:rPr>
              <w:rFonts w:ascii="Calibri" w:hAnsi="Calibri"/>
              <w:sz w:val="14"/>
              <w:szCs w:val="14"/>
            </w:rPr>
          </w:pPr>
        </w:p>
        <w:p w:rsidR="00770971" w:rsidRDefault="00770971" w:rsidP="001B479C">
          <w:pPr>
            <w:pStyle w:val="Rodap"/>
            <w:tabs>
              <w:tab w:val="left" w:pos="708"/>
            </w:tabs>
            <w:rPr>
              <w:rFonts w:ascii="Calibri" w:hAnsi="Calibri"/>
              <w:sz w:val="14"/>
              <w:szCs w:val="14"/>
            </w:rPr>
          </w:pPr>
        </w:p>
      </w:tc>
      <w:tc>
        <w:tcPr>
          <w:tcW w:w="1418" w:type="dxa"/>
          <w:tcMar>
            <w:top w:w="0" w:type="dxa"/>
            <w:left w:w="0" w:type="dxa"/>
            <w:bottom w:w="0" w:type="dxa"/>
            <w:right w:w="0" w:type="dxa"/>
          </w:tcMar>
          <w:hideMark/>
        </w:tcPr>
        <w:p w:rsidR="00770971" w:rsidRDefault="00770971" w:rsidP="001B479C">
          <w:pPr>
            <w:pStyle w:val="Rodap"/>
            <w:tabs>
              <w:tab w:val="right" w:pos="9923"/>
              <w:tab w:val="left" w:pos="13892"/>
            </w:tabs>
            <w:rPr>
              <w:rFonts w:ascii="Calibri" w:hAnsi="Calibri"/>
              <w:sz w:val="14"/>
              <w:szCs w:val="14"/>
            </w:rPr>
          </w:pPr>
          <w:sdt>
            <w:sdtPr>
              <w:alias w:val="Certificação"/>
              <w:tag w:val="Certificação"/>
              <w:id w:val="16912257"/>
              <w:lock w:val="contentLocked"/>
              <w:picture/>
            </w:sdtPr>
            <w:sdtContent>
              <w:r>
                <w:rPr>
                  <w:noProof/>
                  <w:lang w:eastAsia="pt-PT"/>
                </w:rPr>
                <w:drawing>
                  <wp:inline distT="0" distB="0" distL="0" distR="0">
                    <wp:extent cx="1075959" cy="540000"/>
                    <wp:effectExtent l="19050" t="0" r="0" b="0"/>
                    <wp:docPr id="4" name="Imagem 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075959" cy="5400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sdtContent>
          </w:sdt>
        </w:p>
      </w:tc>
      <w:tc>
        <w:tcPr>
          <w:tcW w:w="3544" w:type="dxa"/>
        </w:tcPr>
        <w:p w:rsidR="00770971" w:rsidRDefault="00770971" w:rsidP="001B479C">
          <w:pPr>
            <w:rPr>
              <w:sz w:val="14"/>
              <w:szCs w:val="14"/>
            </w:rPr>
          </w:pPr>
        </w:p>
        <w:p w:rsidR="00770971" w:rsidRDefault="00770971" w:rsidP="001B479C">
          <w:pPr>
            <w:rPr>
              <w:sz w:val="14"/>
              <w:szCs w:val="14"/>
            </w:rPr>
          </w:pPr>
        </w:p>
        <w:p w:rsidR="00770971" w:rsidRPr="00354C61" w:rsidRDefault="00770971" w:rsidP="001B479C">
          <w:pPr>
            <w:rPr>
              <w:sz w:val="14"/>
              <w:szCs w:val="14"/>
            </w:rPr>
          </w:pPr>
          <w:sdt>
            <w:sdtPr>
              <w:rPr>
                <w:sz w:val="14"/>
                <w:szCs w:val="14"/>
              </w:rPr>
              <w:alias w:val="Morada"/>
              <w:tag w:val="Morada"/>
              <w:id w:val="16912289"/>
              <w:lock w:val="contentLocked"/>
              <w:comboBox>
                <w:listItem w:displayText=" " w:value=" "/>
                <w:listItem w:displayText="Av. Movimento das Forças Armadas, n.º 1, 2700-595 Amadora | Portugal" w:value="Av. Movimento das Forças Armadas, n.º 1, 2700-595 Amadora | Portugal"/>
              </w:comboBox>
            </w:sdtPr>
            <w:sdtContent>
              <w:r w:rsidRPr="00354C61">
                <w:rPr>
                  <w:sz w:val="14"/>
                  <w:szCs w:val="14"/>
                </w:rPr>
                <w:t>Av. Movimento das Forças Armadas, n.º 1, 2700-595 Amadora | Portugal</w:t>
              </w:r>
            </w:sdtContent>
          </w:sdt>
        </w:p>
        <w:p w:rsidR="00770971" w:rsidRDefault="00770971" w:rsidP="001B479C">
          <w:pPr>
            <w:rPr>
              <w:sz w:val="14"/>
              <w:szCs w:val="14"/>
              <w:lang w:val="en-US"/>
            </w:rPr>
          </w:pPr>
          <w:sdt>
            <w:sdtPr>
              <w:rPr>
                <w:sz w:val="14"/>
                <w:szCs w:val="14"/>
                <w:lang w:val="en-US"/>
              </w:rPr>
              <w:alias w:val="Contactos"/>
              <w:tag w:val="Contactos"/>
              <w:id w:val="16912290"/>
              <w:lock w:val="contentLocked"/>
              <w:comboBox>
                <w:listItem w:displayText=" " w:value=" "/>
                <w:listItem w:displayText="T [+351] 214 369 000 | geral@cm-amadora.pt | www.cm-amadora.pt" w:value="T [+351] 214 369 000 | geral@cm-amadora.pt | www.cm-amadora.pt"/>
              </w:comboBox>
            </w:sdtPr>
            <w:sdtContent>
              <w:r>
                <w:rPr>
                  <w:sz w:val="14"/>
                  <w:szCs w:val="14"/>
                  <w:lang w:val="en-US"/>
                </w:rPr>
                <w:t>T [+351] 214 369 000 | geral@cm-amadora.pt | www.cm-amadora.pt</w:t>
              </w:r>
            </w:sdtContent>
          </w:sdt>
        </w:p>
      </w:tc>
      <w:tc>
        <w:tcPr>
          <w:tcW w:w="1418" w:type="dxa"/>
        </w:tcPr>
        <w:p w:rsidR="00770971" w:rsidRPr="00354C61" w:rsidRDefault="00770971" w:rsidP="001B479C">
          <w:pPr>
            <w:pStyle w:val="Rodap"/>
            <w:tabs>
              <w:tab w:val="right" w:pos="9923"/>
              <w:tab w:val="left" w:pos="13892"/>
            </w:tabs>
            <w:jc w:val="right"/>
            <w:rPr>
              <w:rFonts w:ascii="Calibri" w:hAnsi="Calibri"/>
              <w:sz w:val="14"/>
              <w:szCs w:val="14"/>
              <w:lang w:val="en-US"/>
            </w:rPr>
          </w:pPr>
        </w:p>
        <w:p w:rsidR="00770971" w:rsidRPr="00354C61" w:rsidRDefault="00770971" w:rsidP="001B479C">
          <w:pPr>
            <w:pStyle w:val="Rodap"/>
            <w:tabs>
              <w:tab w:val="right" w:pos="9923"/>
              <w:tab w:val="left" w:pos="13892"/>
            </w:tabs>
            <w:jc w:val="right"/>
            <w:rPr>
              <w:rFonts w:ascii="Calibri" w:hAnsi="Calibri"/>
              <w:sz w:val="14"/>
              <w:szCs w:val="14"/>
              <w:lang w:val="en-US"/>
            </w:rPr>
          </w:pPr>
        </w:p>
        <w:p w:rsidR="00770971" w:rsidRDefault="00770971" w:rsidP="001B479C">
          <w:pPr>
            <w:pStyle w:val="Rodap"/>
            <w:tabs>
              <w:tab w:val="right" w:pos="9923"/>
              <w:tab w:val="left" w:pos="13892"/>
            </w:tabs>
            <w:jc w:val="right"/>
            <w:rPr>
              <w:rFonts w:ascii="Calibri" w:hAnsi="Calibri"/>
              <w:sz w:val="14"/>
              <w:szCs w:val="14"/>
            </w:rPr>
          </w:pPr>
          <w:sdt>
            <w:sdtPr>
              <w:rPr>
                <w:rFonts w:ascii="Calibri" w:hAnsi="Calibri"/>
                <w:sz w:val="14"/>
                <w:szCs w:val="14"/>
              </w:rPr>
              <w:id w:val="16912291"/>
            </w:sdtPr>
            <w:sdtContent>
              <w:r>
                <w:rPr>
                  <w:rFonts w:ascii="Calibri" w:hAnsi="Calibri"/>
                  <w:sz w:val="14"/>
                  <w:szCs w:val="14"/>
                </w:rPr>
                <w:t xml:space="preserve">Página </w:t>
              </w:r>
              <w:r>
                <w:rPr>
                  <w:rFonts w:ascii="Calibri" w:hAnsi="Calibri"/>
                  <w:sz w:val="14"/>
                  <w:szCs w:val="14"/>
                </w:rPr>
                <w:fldChar w:fldCharType="begin"/>
              </w:r>
              <w:r>
                <w:rPr>
                  <w:rFonts w:ascii="Calibri" w:hAnsi="Calibri"/>
                  <w:sz w:val="14"/>
                  <w:szCs w:val="14"/>
                </w:rPr>
                <w:instrText xml:space="preserve"> PAGE </w:instrText>
              </w:r>
              <w:r>
                <w:rPr>
                  <w:rFonts w:ascii="Calibri" w:hAnsi="Calibri"/>
                  <w:sz w:val="14"/>
                  <w:szCs w:val="14"/>
                </w:rPr>
                <w:fldChar w:fldCharType="separate"/>
              </w:r>
              <w:r w:rsidR="003D7074">
                <w:rPr>
                  <w:rFonts w:ascii="Calibri" w:hAnsi="Calibri"/>
                  <w:noProof/>
                  <w:sz w:val="14"/>
                  <w:szCs w:val="14"/>
                </w:rPr>
                <w:t>1</w:t>
              </w:r>
              <w:r>
                <w:rPr>
                  <w:rFonts w:ascii="Calibri" w:hAnsi="Calibri"/>
                  <w:sz w:val="14"/>
                  <w:szCs w:val="14"/>
                </w:rPr>
                <w:fldChar w:fldCharType="end"/>
              </w:r>
              <w:r>
                <w:rPr>
                  <w:rFonts w:ascii="Calibri" w:hAnsi="Calibri"/>
                  <w:sz w:val="14"/>
                  <w:szCs w:val="14"/>
                </w:rPr>
                <w:t xml:space="preserve"> de </w:t>
              </w:r>
              <w:r>
                <w:rPr>
                  <w:rFonts w:ascii="Calibri" w:hAnsi="Calibri"/>
                  <w:sz w:val="14"/>
                  <w:szCs w:val="14"/>
                </w:rPr>
                <w:fldChar w:fldCharType="begin"/>
              </w:r>
              <w:r>
                <w:rPr>
                  <w:rFonts w:ascii="Calibri" w:hAnsi="Calibri"/>
                  <w:sz w:val="14"/>
                  <w:szCs w:val="14"/>
                </w:rPr>
                <w:instrText xml:space="preserve"> NUMPAGES </w:instrText>
              </w:r>
              <w:r>
                <w:rPr>
                  <w:rFonts w:ascii="Calibri" w:hAnsi="Calibri"/>
                  <w:sz w:val="14"/>
                  <w:szCs w:val="14"/>
                </w:rPr>
                <w:fldChar w:fldCharType="separate"/>
              </w:r>
              <w:r w:rsidR="003D7074">
                <w:rPr>
                  <w:rFonts w:ascii="Calibri" w:hAnsi="Calibri"/>
                  <w:noProof/>
                  <w:sz w:val="14"/>
                  <w:szCs w:val="14"/>
                </w:rPr>
                <w:t>4</w:t>
              </w:r>
              <w:r>
                <w:rPr>
                  <w:rFonts w:ascii="Calibri" w:hAnsi="Calibri"/>
                  <w:sz w:val="14"/>
                  <w:szCs w:val="14"/>
                </w:rPr>
                <w:fldChar w:fldCharType="end"/>
              </w:r>
            </w:sdtContent>
          </w:sdt>
        </w:p>
      </w:tc>
    </w:tr>
  </w:tbl>
  <w:p w:rsidR="00770971" w:rsidRPr="0089779D" w:rsidRDefault="00770971" w:rsidP="006E180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0971" w:rsidRDefault="00770971" w:rsidP="00AD1160">
      <w:pPr>
        <w:spacing w:after="0" w:line="240" w:lineRule="auto"/>
      </w:pPr>
      <w:r>
        <w:separator/>
      </w:r>
    </w:p>
  </w:footnote>
  <w:footnote w:type="continuationSeparator" w:id="0">
    <w:p w:rsidR="00770971" w:rsidRDefault="00770971" w:rsidP="00AD11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971" w:rsidRPr="001B479C" w:rsidRDefault="00770971" w:rsidP="001B479C">
    <w:pPr>
      <w:pStyle w:val="Cabealho"/>
      <w:tabs>
        <w:tab w:val="clear" w:pos="4252"/>
        <w:tab w:val="clear" w:pos="8504"/>
      </w:tabs>
    </w:pPr>
    <w:r>
      <w:rPr>
        <w:noProof/>
        <w:lang w:eastAsia="pt-P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alt="______" style="position:absolute;margin-left:.5pt;margin-top:406.5pt;width:22.25pt;height:13.5pt;z-index:-251653120;mso-wrap-style:none;mso-position-horizontal-relative:page;mso-position-vertical-relative:page;mso-width-relative:margin;mso-height-relative:margin;v-text-anchor:middle" filled="f" stroked="f">
          <v:textbox style="mso-next-textbox:#_x0000_s1028" inset="0,0,0,0">
            <w:txbxContent>
              <w:p w:rsidR="00770971" w:rsidRDefault="00770971" w:rsidP="001B479C">
                <w:r>
                  <w:t>______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  <w:lang w:eastAsia="pt-PT"/>
      </w:rPr>
      <w:pict>
        <v:shape id="_x0000_s1025" type="#_x0000_t202" alt="" style="position:absolute;margin-left:178.15pt;margin-top:36pt;width:256.05pt;height:27.5pt;z-index:-251656192;mso-position-horizontal-relative:page;mso-position-vertical:absolute;mso-position-vertical-relative:page;mso-width-relative:margin;mso-height-relative:margin" o:allowincell="f" filled="f" stroked="f">
          <v:textbox style="mso-next-textbox:#_x0000_s1025" inset="0,0,0,0">
            <w:txbxContent>
              <w:p w:rsidR="00770971" w:rsidRDefault="00770971" w:rsidP="001B479C">
                <w:pPr>
                  <w:spacing w:after="0" w:line="240" w:lineRule="auto"/>
                  <w:rPr>
                    <w:rFonts w:ascii="Calibri" w:hAnsi="Calibri"/>
                    <w:b/>
                    <w:sz w:val="14"/>
                    <w:szCs w:val="14"/>
                  </w:rPr>
                </w:pPr>
                <w:bookmarkStart w:id="11" w:name="MTXT"/>
              </w:p>
              <w:p w:rsidR="00770971" w:rsidRPr="005A44A9" w:rsidRDefault="00770971" w:rsidP="001B479C">
                <w:pPr>
                  <w:spacing w:after="0" w:line="240" w:lineRule="auto"/>
                  <w:rPr>
                    <w:rFonts w:ascii="Calibri" w:hAnsi="Calibri"/>
                    <w:b/>
                    <w:sz w:val="14"/>
                    <w:szCs w:val="14"/>
                  </w:rPr>
                </w:pPr>
                <w:r w:rsidRPr="00E36555">
                  <w:rPr>
                    <w:rFonts w:ascii="Calibri" w:hAnsi="Calibri"/>
                    <w:b/>
                    <w:sz w:val="14"/>
                    <w:szCs w:val="14"/>
                  </w:rPr>
                  <w:t>Departamento de Educação e Desenvolvimento Sociocultural . DEDS</w:t>
                </w:r>
              </w:p>
              <w:bookmarkEnd w:id="11"/>
              <w:p w:rsidR="00770971" w:rsidRPr="00E36555" w:rsidRDefault="00770971" w:rsidP="001B479C">
                <w:pPr>
                  <w:spacing w:after="0" w:line="240" w:lineRule="auto"/>
                  <w:rPr>
                    <w:rFonts w:ascii="Calibri" w:hAnsi="Calibri"/>
                    <w:sz w:val="14"/>
                    <w:szCs w:val="14"/>
                  </w:rPr>
                </w:pPr>
                <w:r w:rsidRPr="00E36555">
                  <w:rPr>
                    <w:rFonts w:ascii="Calibri" w:hAnsi="Calibri"/>
                    <w:sz w:val="14"/>
                    <w:szCs w:val="14"/>
                  </w:rPr>
                  <w:t>Divisão de Intervenção Social . DIS</w:t>
                </w:r>
              </w:p>
              <w:p w:rsidR="00770971" w:rsidRPr="002D560F" w:rsidRDefault="00770971" w:rsidP="001B479C">
                <w:pPr>
                  <w:spacing w:after="0" w:line="240" w:lineRule="auto"/>
                  <w:rPr>
                    <w:szCs w:val="14"/>
                  </w:rPr>
                </w:pPr>
              </w:p>
            </w:txbxContent>
          </v:textbox>
          <w10:wrap anchorx="page" anchory="page"/>
          <w10:anchorlock/>
        </v:shape>
      </w:pict>
    </w:r>
    <w:r w:rsidRPr="001B479C">
      <w:rPr>
        <w:noProof/>
        <w:lang w:eastAsia="pt-PT"/>
      </w:rPr>
      <w:drawing>
        <wp:anchor distT="0" distB="0" distL="114300" distR="114300" simplePos="0" relativeHeight="251659264" behindDoc="1" locked="1" layoutInCell="0" allowOverlap="1">
          <wp:simplePos x="0" y="0"/>
          <wp:positionH relativeFrom="page">
            <wp:posOffset>907415</wp:posOffset>
          </wp:positionH>
          <wp:positionV relativeFrom="page">
            <wp:posOffset>478790</wp:posOffset>
          </wp:positionV>
          <wp:extent cx="1267486" cy="351130"/>
          <wp:effectExtent l="19050" t="0" r="8864" b="0"/>
          <wp:wrapNone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MA_MARCA_IdentidadeVisual-1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8095" cy="350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32945">
      <w:rPr>
        <w:noProof/>
        <w:sz w:val="14"/>
        <w:szCs w:val="14"/>
        <w:lang w:eastAsia="pt-PT"/>
      </w:rPr>
      <w:pict>
        <v:shape id="_x0000_s1027" type="#_x0000_t202" style="position:absolute;margin-left:368.55pt;margin-top:53.6pt;width:197.55pt;height:16.65pt;z-index:-251654144;mso-position-horizontal:absolute;mso-position-horizontal-relative:page;mso-position-vertical:absolute;mso-position-vertical-relative:page;mso-width-relative:margin;mso-height-relative:margin;v-text-anchor:bottom" o:allowincell="f" filled="f" stroked="f">
          <v:textbox style="mso-next-textbox:#_x0000_s1027" inset="0,0,0,0">
            <w:txbxContent>
              <w:p w:rsidR="00770971" w:rsidRDefault="00770971" w:rsidP="001B479C">
                <w:pPr>
                  <w:spacing w:after="0" w:line="240" w:lineRule="auto"/>
                  <w:jc w:val="right"/>
                  <w:rPr>
                    <w:rFonts w:ascii="Calibri" w:hAnsi="Calibri"/>
                    <w:b/>
                    <w:noProof/>
                    <w:sz w:val="14"/>
                    <w:szCs w:val="14"/>
                  </w:rPr>
                </w:pPr>
                <w:r>
                  <w:rPr>
                    <w:rFonts w:ascii="Calibri" w:hAnsi="Calibri"/>
                    <w:b/>
                    <w:noProof/>
                    <w:sz w:val="14"/>
                    <w:szCs w:val="14"/>
                  </w:rPr>
                  <w:t>Candidatura Sénior</w:t>
                </w:r>
              </w:p>
              <w:p w:rsidR="00770971" w:rsidRPr="008D3B27" w:rsidRDefault="00770971" w:rsidP="001B479C">
                <w:pPr>
                  <w:spacing w:after="0" w:line="240" w:lineRule="auto"/>
                  <w:jc w:val="right"/>
                  <w:rPr>
                    <w:rFonts w:ascii="Calibri" w:hAnsi="Calibri"/>
                    <w:b/>
                    <w:noProof/>
                    <w:sz w:val="14"/>
                    <w:szCs w:val="14"/>
                  </w:rPr>
                </w:pP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>E58</w:t>
                </w:r>
                <w:r w:rsidRPr="00DA1621">
                  <w:rPr>
                    <w:rFonts w:ascii="Calibri" w:hAnsi="Calibri"/>
                    <w:noProof/>
                    <w:sz w:val="12"/>
                    <w:szCs w:val="12"/>
                  </w:rPr>
                  <w:t>/201</w:t>
                </w: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>6</w:t>
                </w:r>
                <w:r w:rsidRPr="00DA1621">
                  <w:rPr>
                    <w:rFonts w:ascii="Calibri" w:hAnsi="Calibri"/>
                    <w:noProof/>
                    <w:sz w:val="12"/>
                    <w:szCs w:val="12"/>
                  </w:rPr>
                  <w:t>/V</w:t>
                </w:r>
                <w:r>
                  <w:rPr>
                    <w:rFonts w:ascii="Calibri" w:hAnsi="Calibri"/>
                    <w:noProof/>
                    <w:sz w:val="12"/>
                    <w:szCs w:val="12"/>
                  </w:rPr>
                  <w:t>1.0</w:t>
                </w:r>
              </w:p>
            </w:txbxContent>
          </v:textbox>
          <w10:wrap anchorx="page" anchory="page"/>
          <w10:anchorlock/>
        </v:shape>
      </w:pict>
    </w:r>
    <w:r w:rsidRPr="00A32945">
      <w:rPr>
        <w:noProof/>
        <w:sz w:val="14"/>
        <w:szCs w:val="14"/>
        <w:lang w:eastAsia="pt-PT"/>
      </w:rPr>
      <w:pict>
        <v:shape id="_x0000_s1026" type="#_x0000_t202" style="position:absolute;margin-left:499.8pt;margin-top:33.45pt;width:66.65pt;height:20.25pt;z-index:-251655168;mso-position-horizontal:absolute;mso-position-horizontal-relative:page;mso-position-vertical-relative:page;v-text-anchor:bottom" o:allowincell="f" filled="f" stroked="f">
          <v:textbox style="mso-next-textbox:#_x0000_s1026" inset="0,0,0,0">
            <w:txbxContent>
              <w:p w:rsidR="00770971" w:rsidRPr="00DA1621" w:rsidRDefault="00770971" w:rsidP="001B479C">
                <w:pPr>
                  <w:jc w:val="right"/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</w:pPr>
                <w:r>
                  <w:rPr>
                    <w:rFonts w:ascii="Calibri" w:hAnsi="Calibri"/>
                    <w:color w:val="D9D9D9" w:themeColor="background1" w:themeShade="D9"/>
                    <w:sz w:val="42"/>
                    <w:szCs w:val="42"/>
                  </w:rPr>
                  <w:t>E58</w:t>
                </w:r>
              </w:p>
            </w:txbxContent>
          </v:textbox>
          <w10:wrap anchorx="page" anchory="page"/>
          <w10:anchorlock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zosgdM8dnkvw+SKAUgif07Vx2eM=" w:salt="YBF5cFNMn4SJQ9Tv/+X/Bg=="/>
  <w:defaultTabStop w:val="709"/>
  <w:hyphenationZone w:val="425"/>
  <w:characterSpacingControl w:val="doNotCompress"/>
  <w:hdrShapeDefaults>
    <o:shapedefaults v:ext="edit" spidmax="208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AD1160"/>
    <w:rsid w:val="000609B4"/>
    <w:rsid w:val="00081F5D"/>
    <w:rsid w:val="00090D52"/>
    <w:rsid w:val="000B2185"/>
    <w:rsid w:val="000B7494"/>
    <w:rsid w:val="000C3725"/>
    <w:rsid w:val="000D4B9D"/>
    <w:rsid w:val="000D5FD3"/>
    <w:rsid w:val="0011411A"/>
    <w:rsid w:val="00117D6E"/>
    <w:rsid w:val="00154D02"/>
    <w:rsid w:val="00161676"/>
    <w:rsid w:val="00177399"/>
    <w:rsid w:val="001A3A89"/>
    <w:rsid w:val="001B479C"/>
    <w:rsid w:val="001B4A67"/>
    <w:rsid w:val="001F190A"/>
    <w:rsid w:val="00212103"/>
    <w:rsid w:val="00231C57"/>
    <w:rsid w:val="00234280"/>
    <w:rsid w:val="00252428"/>
    <w:rsid w:val="002539F3"/>
    <w:rsid w:val="002712E8"/>
    <w:rsid w:val="00276270"/>
    <w:rsid w:val="002A4F81"/>
    <w:rsid w:val="002B092B"/>
    <w:rsid w:val="002C02C0"/>
    <w:rsid w:val="002C0A05"/>
    <w:rsid w:val="002C710A"/>
    <w:rsid w:val="002F6D9A"/>
    <w:rsid w:val="003345F0"/>
    <w:rsid w:val="00357801"/>
    <w:rsid w:val="003753E6"/>
    <w:rsid w:val="003A3C6E"/>
    <w:rsid w:val="003B503F"/>
    <w:rsid w:val="003D7074"/>
    <w:rsid w:val="00423ABC"/>
    <w:rsid w:val="00426942"/>
    <w:rsid w:val="00447F9A"/>
    <w:rsid w:val="00455307"/>
    <w:rsid w:val="00455B44"/>
    <w:rsid w:val="00493F6C"/>
    <w:rsid w:val="004952C2"/>
    <w:rsid w:val="004B02A3"/>
    <w:rsid w:val="004B1380"/>
    <w:rsid w:val="004C4914"/>
    <w:rsid w:val="004C7475"/>
    <w:rsid w:val="004D0EC2"/>
    <w:rsid w:val="004F0B20"/>
    <w:rsid w:val="00513E11"/>
    <w:rsid w:val="005649D0"/>
    <w:rsid w:val="005734A6"/>
    <w:rsid w:val="005C4392"/>
    <w:rsid w:val="005D43A8"/>
    <w:rsid w:val="005E1B6F"/>
    <w:rsid w:val="006023F0"/>
    <w:rsid w:val="00612477"/>
    <w:rsid w:val="0062748B"/>
    <w:rsid w:val="0065293B"/>
    <w:rsid w:val="0068006A"/>
    <w:rsid w:val="006B7AF6"/>
    <w:rsid w:val="006C60ED"/>
    <w:rsid w:val="006D14F7"/>
    <w:rsid w:val="006E1800"/>
    <w:rsid w:val="006E7E87"/>
    <w:rsid w:val="00770971"/>
    <w:rsid w:val="00787E12"/>
    <w:rsid w:val="00797AF9"/>
    <w:rsid w:val="007A10B0"/>
    <w:rsid w:val="007A1FFD"/>
    <w:rsid w:val="008231B7"/>
    <w:rsid w:val="00861325"/>
    <w:rsid w:val="00870902"/>
    <w:rsid w:val="00887916"/>
    <w:rsid w:val="0089056B"/>
    <w:rsid w:val="0089779D"/>
    <w:rsid w:val="00906498"/>
    <w:rsid w:val="00913C2D"/>
    <w:rsid w:val="009336A4"/>
    <w:rsid w:val="00943299"/>
    <w:rsid w:val="00962DBB"/>
    <w:rsid w:val="00967B78"/>
    <w:rsid w:val="0097160D"/>
    <w:rsid w:val="009C07E1"/>
    <w:rsid w:val="009D5E77"/>
    <w:rsid w:val="00A32945"/>
    <w:rsid w:val="00A445D5"/>
    <w:rsid w:val="00A53553"/>
    <w:rsid w:val="00A8484D"/>
    <w:rsid w:val="00AA02CA"/>
    <w:rsid w:val="00AA70C7"/>
    <w:rsid w:val="00AD1160"/>
    <w:rsid w:val="00AD4491"/>
    <w:rsid w:val="00AF6940"/>
    <w:rsid w:val="00B079C7"/>
    <w:rsid w:val="00B52C10"/>
    <w:rsid w:val="00B84470"/>
    <w:rsid w:val="00B93609"/>
    <w:rsid w:val="00BC5B9D"/>
    <w:rsid w:val="00C10D46"/>
    <w:rsid w:val="00C25203"/>
    <w:rsid w:val="00C873B4"/>
    <w:rsid w:val="00C95CD1"/>
    <w:rsid w:val="00CC5D26"/>
    <w:rsid w:val="00CD470F"/>
    <w:rsid w:val="00CD63EE"/>
    <w:rsid w:val="00CF0B62"/>
    <w:rsid w:val="00D43ACD"/>
    <w:rsid w:val="00D660AA"/>
    <w:rsid w:val="00D71197"/>
    <w:rsid w:val="00D732DC"/>
    <w:rsid w:val="00D825E3"/>
    <w:rsid w:val="00D8560C"/>
    <w:rsid w:val="00DA222D"/>
    <w:rsid w:val="00DC7C0C"/>
    <w:rsid w:val="00DF3A41"/>
    <w:rsid w:val="00E23DE1"/>
    <w:rsid w:val="00E27F40"/>
    <w:rsid w:val="00E41EA3"/>
    <w:rsid w:val="00E64CF7"/>
    <w:rsid w:val="00E83B45"/>
    <w:rsid w:val="00F10105"/>
    <w:rsid w:val="00F2363D"/>
    <w:rsid w:val="00F33AD2"/>
    <w:rsid w:val="00F75469"/>
    <w:rsid w:val="00F77E29"/>
    <w:rsid w:val="00F8569F"/>
    <w:rsid w:val="00F906EB"/>
    <w:rsid w:val="00FA15DA"/>
    <w:rsid w:val="00FC75E3"/>
    <w:rsid w:val="00FD48CD"/>
    <w:rsid w:val="00FE4725"/>
    <w:rsid w:val="00FE5052"/>
    <w:rsid w:val="00FE74C5"/>
    <w:rsid w:val="00FF19CC"/>
    <w:rsid w:val="00FF462E"/>
    <w:rsid w:val="00FF5FEF"/>
    <w:rsid w:val="00FF7611"/>
    <w:rsid w:val="00FF78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9"/>
    <o:shapelayout v:ext="edit">
      <o:idmap v:ext="edit" data="2"/>
      <o:rules v:ext="edit">
        <o:r id="V:Rule28" type="connector" idref="#_x0000_s2074"/>
        <o:r id="V:Rule29" type="connector" idref="#_x0000_s2086"/>
        <o:r id="V:Rule30" type="connector" idref="#_x0000_s2088"/>
        <o:r id="V:Rule31" type="connector" idref="#_x0000_s2065"/>
        <o:r id="V:Rule32" type="connector" idref="#_x0000_s2078"/>
        <o:r id="V:Rule33" type="connector" idref="#_x0000_s2064"/>
        <o:r id="V:Rule34" type="connector" idref="#_x0000_s2079"/>
        <o:r id="V:Rule35" type="connector" idref="#_x0000_s2081"/>
        <o:r id="V:Rule36" type="connector" idref="#_x0000_s2075"/>
        <o:r id="V:Rule37" type="connector" idref="#_x0000_s2076"/>
        <o:r id="V:Rule38" type="connector" idref="#_x0000_s2087"/>
        <o:r id="V:Rule39" type="connector" idref="#_x0000_s2059"/>
        <o:r id="V:Rule40" type="connector" idref="#_x0000_s2085"/>
        <o:r id="V:Rule41" type="connector" idref="#_x0000_s2083"/>
        <o:r id="V:Rule42" type="connector" idref="#_x0000_s2060"/>
        <o:r id="V:Rule43" type="connector" idref="#_x0000_s2073"/>
        <o:r id="V:Rule44" type="connector" idref="#_x0000_s2080"/>
        <o:r id="V:Rule45" type="connector" idref="#_x0000_s2063"/>
        <o:r id="V:Rule46" type="connector" idref="#_x0000_s2077"/>
        <o:r id="V:Rule47" type="connector" idref="#_x0000_s2084"/>
        <o:r id="V:Rule48" type="connector" idref="#_x0000_s2072"/>
        <o:r id="V:Rule49" type="connector" idref="#_x0000_s2082"/>
        <o:r id="V:Rule50" type="connector" idref="#_x0000_s2066"/>
        <o:r id="V:Rule51" type="connector" idref="#_x0000_s2071"/>
        <o:r id="V:Rule52" type="connector" idref="#_x0000_s2062"/>
        <o:r id="V:Rule53" type="connector" idref="#_x0000_s2061"/>
        <o:r id="V:Rule54" type="connector" idref="#_x0000_s207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7E1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AD11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AD1160"/>
  </w:style>
  <w:style w:type="paragraph" w:styleId="Rodap">
    <w:name w:val="footer"/>
    <w:basedOn w:val="Normal"/>
    <w:link w:val="RodapCarcter"/>
    <w:uiPriority w:val="99"/>
    <w:unhideWhenUsed/>
    <w:rsid w:val="00AD11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AD1160"/>
  </w:style>
  <w:style w:type="paragraph" w:styleId="Textodebalo">
    <w:name w:val="Balloon Text"/>
    <w:basedOn w:val="Normal"/>
    <w:link w:val="TextodebaloCarcter"/>
    <w:uiPriority w:val="99"/>
    <w:semiHidden/>
    <w:unhideWhenUsed/>
    <w:rsid w:val="00AD11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AD1160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8977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doClaro">
    <w:name w:val="Light Shading"/>
    <w:basedOn w:val="Tabelanormal"/>
    <w:uiPriority w:val="60"/>
    <w:rsid w:val="00090D5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TextodoMarcadordePosio">
    <w:name w:val="Placeholder Text"/>
    <w:basedOn w:val="Tipodeletrapredefinidodopargrafo"/>
    <w:uiPriority w:val="99"/>
    <w:rsid w:val="006E1800"/>
    <w:rPr>
      <w:color w:val="808080"/>
    </w:rPr>
  </w:style>
  <w:style w:type="table" w:customStyle="1" w:styleId="ModelosCMA2014">
    <w:name w:val="ModelosCMA_2014"/>
    <w:basedOn w:val="Tabelanormal"/>
    <w:uiPriority w:val="99"/>
    <w:qFormat/>
    <w:rsid w:val="005649D0"/>
    <w:pPr>
      <w:spacing w:after="0" w:line="240" w:lineRule="auto"/>
      <w:jc w:val="both"/>
    </w:pPr>
    <w:rPr>
      <w:rFonts w:ascii="Calibri" w:eastAsia="MS Mincho" w:hAnsi="Calibri" w:cs="Times New Roman"/>
      <w:color w:val="000000" w:themeColor="text1" w:themeShade="BF"/>
      <w:szCs w:val="20"/>
      <w:lang w:eastAsia="pt-PT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  <w:vAlign w:val="center"/>
    </w:tcPr>
    <w:tblStylePr w:type="firstRow">
      <w:pPr>
        <w:spacing w:before="0" w:after="0" w:line="240" w:lineRule="auto"/>
        <w:jc w:val="left"/>
      </w:pPr>
      <w:rPr>
        <w:rFonts w:ascii="Calibri" w:hAnsi="Calibri" w:hint="default"/>
        <w:b/>
        <w:bCs/>
        <w:color w:val="auto"/>
        <w:sz w:val="26"/>
        <w:szCs w:val="26"/>
      </w:rPr>
      <w:tblPr/>
      <w:tcPr>
        <w:tcBorders>
          <w:top w:val="single" w:sz="12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lastRow">
      <w:pPr>
        <w:spacing w:before="0" w:after="0" w:line="240" w:lineRule="auto"/>
        <w:jc w:val="left"/>
      </w:pPr>
      <w:rPr>
        <w:rFonts w:ascii="Calibri" w:hAnsi="Calibri" w:hint="default"/>
        <w:b w:val="0"/>
        <w:bCs/>
        <w:sz w:val="22"/>
        <w:szCs w:val="22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pPr>
        <w:jc w:val="left"/>
      </w:pPr>
      <w:rPr>
        <w:rFonts w:ascii="Calibri" w:hAnsi="Calibri" w:hint="default"/>
        <w:b w:val="0"/>
        <w:bCs/>
        <w:sz w:val="22"/>
        <w:szCs w:val="22"/>
      </w:rPr>
    </w:tblStylePr>
    <w:tblStylePr w:type="lastCol">
      <w:pPr>
        <w:jc w:val="left"/>
      </w:pPr>
      <w:rPr>
        <w:rFonts w:asciiTheme="minorHAnsi" w:eastAsia="@MS Mincho" w:hAnsiTheme="minorHAnsi" w:hint="eastAsia"/>
        <w:b w:val="0"/>
        <w:bCs/>
        <w:sz w:val="22"/>
        <w:szCs w:val="2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pPr>
        <w:jc w:val="left"/>
      </w:pPr>
      <w:rPr>
        <w:rFonts w:ascii="Calibri" w:hAnsi="Calibri" w:hint="default"/>
        <w:sz w:val="22"/>
        <w:szCs w:val="22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3F3F3"/>
      </w:tcPr>
    </w:tblStylePr>
    <w:tblStylePr w:type="band2Vert">
      <w:pPr>
        <w:jc w:val="left"/>
      </w:p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Horz">
      <w:pPr>
        <w:jc w:val="left"/>
      </w:p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3F3"/>
      </w:tcPr>
    </w:tblStylePr>
    <w:tblStylePr w:type="band2Horz">
      <w:pPr>
        <w:jc w:val="left"/>
      </w:pPr>
      <w:rPr>
        <w:rFonts w:asciiTheme="minorHAnsi" w:eastAsia="@MS Mincho" w:hAnsiTheme="minorHAnsi" w:hint="eastAsia"/>
        <w:sz w:val="22"/>
        <w:szCs w:val="2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17BE2B3990F4FC28F1DF0CE5CC7D64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B8B3995-54B6-44AD-97FE-30E72279E4CE}"/>
      </w:docPartPr>
      <w:docPartBody>
        <w:p w:rsidR="0031037A" w:rsidRDefault="00F85FC4" w:rsidP="00505824">
          <w:pPr>
            <w:pStyle w:val="C17BE2B3990F4FC28F1DF0CE5CC7D64F"/>
          </w:pPr>
          <w:r>
            <w:t xml:space="preserve"> ____ de ___________ de ______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@MS Mincho"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oundryMonolin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505824"/>
    <w:rsid w:val="001702C4"/>
    <w:rsid w:val="002A3427"/>
    <w:rsid w:val="0031037A"/>
    <w:rsid w:val="004F41B4"/>
    <w:rsid w:val="00505824"/>
    <w:rsid w:val="005F5BCF"/>
    <w:rsid w:val="006B12AF"/>
    <w:rsid w:val="007374BC"/>
    <w:rsid w:val="00A11272"/>
    <w:rsid w:val="00F85FC4"/>
    <w:rsid w:val="00FF4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037A"/>
    <w:rPr>
      <w:rFonts w:cs="Times New Roman"/>
      <w:sz w:val="3276"/>
      <w:szCs w:val="327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rsid w:val="00F85FC4"/>
    <w:rPr>
      <w:color w:val="808080"/>
    </w:rPr>
  </w:style>
  <w:style w:type="paragraph" w:customStyle="1" w:styleId="819981F33C344034A438F8E603D6C525">
    <w:name w:val="819981F33C344034A438F8E603D6C525"/>
    <w:rsid w:val="00505824"/>
  </w:style>
  <w:style w:type="paragraph" w:customStyle="1" w:styleId="B2D02B005641409FBD9CBCD9A7A29435">
    <w:name w:val="B2D02B005641409FBD9CBCD9A7A29435"/>
    <w:rsid w:val="00505824"/>
  </w:style>
  <w:style w:type="paragraph" w:customStyle="1" w:styleId="3A9CFF71FB384F88AFE10E9DADABA7A0">
    <w:name w:val="3A9CFF71FB384F88AFE10E9DADABA7A0"/>
    <w:rsid w:val="00505824"/>
  </w:style>
  <w:style w:type="paragraph" w:customStyle="1" w:styleId="A85972EF313B40E3869D95C2EA3A9C93">
    <w:name w:val="A85972EF313B40E3869D95C2EA3A9C93"/>
    <w:rsid w:val="00505824"/>
  </w:style>
  <w:style w:type="paragraph" w:customStyle="1" w:styleId="4795E425CF454CD79A7224627714F16F">
    <w:name w:val="4795E425CF454CD79A7224627714F16F"/>
    <w:rsid w:val="00505824"/>
  </w:style>
  <w:style w:type="paragraph" w:customStyle="1" w:styleId="C17BE2B3990F4FC28F1DF0CE5CC7D64F">
    <w:name w:val="C17BE2B3990F4FC28F1DF0CE5CC7D64F"/>
    <w:rsid w:val="00505824"/>
    <w:rPr>
      <w:rFonts w:eastAsiaTheme="minorHAnsi"/>
      <w:lang w:eastAsia="en-US"/>
    </w:rPr>
  </w:style>
  <w:style w:type="paragraph" w:customStyle="1" w:styleId="FBFBEDCF648D4E51BE2F0E5BA8E5D37F">
    <w:name w:val="FBFBEDCF648D4E51BE2F0E5BA8E5D37F"/>
    <w:rsid w:val="0031037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30B24B-1D5A-41CF-982E-5781A1026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E58_candid_senior.dotx</Template>
  <TotalTime>82</TotalTime>
  <Pages>4</Pages>
  <Words>827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da Amadora</Company>
  <LinksUpToDate>false</LinksUpToDate>
  <CharactersWithSpaces>5288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ana.costa</dc:creator>
  <cp:lastModifiedBy>Pedro Dourado</cp:lastModifiedBy>
  <cp:revision>17</cp:revision>
  <cp:lastPrinted>2016-02-19T11:24:00Z</cp:lastPrinted>
  <dcterms:created xsi:type="dcterms:W3CDTF">2016-02-19T09:39:00Z</dcterms:created>
  <dcterms:modified xsi:type="dcterms:W3CDTF">2016-03-31T11:29:00Z</dcterms:modified>
</cp:coreProperties>
</file>