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79D" w:rsidRPr="00C47B7A" w:rsidRDefault="002C02C0" w:rsidP="001B479C">
      <w:pPr>
        <w:spacing w:after="0" w:line="360" w:lineRule="auto"/>
        <w:jc w:val="center"/>
        <w:rPr>
          <w:b/>
          <w:sz w:val="26"/>
          <w:szCs w:val="26"/>
        </w:rPr>
      </w:pPr>
      <w:r w:rsidRPr="00C47B7A">
        <w:rPr>
          <w:b/>
          <w:sz w:val="26"/>
          <w:szCs w:val="26"/>
        </w:rPr>
        <w:t>Projeto Gerações Solidárias – Ficha de Candidatura Estudante do Ensino Superior</w:t>
      </w:r>
    </w:p>
    <w:p w:rsidR="002C02C0" w:rsidRPr="00C47B7A" w:rsidRDefault="002C02C0" w:rsidP="002C02C0">
      <w:pPr>
        <w:spacing w:after="0" w:line="360" w:lineRule="auto"/>
        <w:jc w:val="right"/>
      </w:pPr>
      <w:r w:rsidRPr="00C47B7A">
        <w:t xml:space="preserve">Nº de inscrição </w:t>
      </w:r>
      <w:r w:rsidR="00BC615E" w:rsidRPr="00C47B7A">
        <w:fldChar w:fldCharType="begin">
          <w:ffData>
            <w:name w:val="Texto1"/>
            <w:enabled/>
            <w:calcOnExit w:val="0"/>
            <w:textInput>
              <w:maxLength w:val="30"/>
            </w:textInput>
          </w:ffData>
        </w:fldChar>
      </w:r>
      <w:bookmarkStart w:id="0" w:name="Texto1"/>
      <w:r w:rsidR="00F75469" w:rsidRPr="00C47B7A">
        <w:instrText xml:space="preserve"> FORMTEXT </w:instrText>
      </w:r>
      <w:r w:rsidR="00BC615E" w:rsidRPr="00C47B7A">
        <w:fldChar w:fldCharType="separate"/>
      </w:r>
      <w:r w:rsidR="00EF1A0A" w:rsidRPr="00C47B7A">
        <w:rPr>
          <w:noProof/>
        </w:rPr>
        <w:t> </w:t>
      </w:r>
      <w:r w:rsidR="00EF1A0A" w:rsidRPr="00C47B7A">
        <w:rPr>
          <w:noProof/>
        </w:rPr>
        <w:t> </w:t>
      </w:r>
      <w:r w:rsidR="00EF1A0A" w:rsidRPr="00C47B7A">
        <w:rPr>
          <w:noProof/>
        </w:rPr>
        <w:t> </w:t>
      </w:r>
      <w:r w:rsidR="00EF1A0A" w:rsidRPr="00C47B7A">
        <w:rPr>
          <w:noProof/>
        </w:rPr>
        <w:t> </w:t>
      </w:r>
      <w:r w:rsidR="00EF1A0A" w:rsidRPr="00C47B7A">
        <w:rPr>
          <w:noProof/>
        </w:rPr>
        <w:t> </w:t>
      </w:r>
      <w:r w:rsidR="00BC615E" w:rsidRPr="00C47B7A">
        <w:fldChar w:fldCharType="end"/>
      </w:r>
      <w:bookmarkEnd w:id="0"/>
    </w:p>
    <w:tbl>
      <w:tblPr>
        <w:tblStyle w:val="Tabelacomgrelha"/>
        <w:tblW w:w="9923" w:type="dxa"/>
        <w:tblInd w:w="108" w:type="dxa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1985"/>
        <w:gridCol w:w="2976"/>
        <w:gridCol w:w="993"/>
        <w:gridCol w:w="3969"/>
      </w:tblGrid>
      <w:tr w:rsidR="006E1800" w:rsidRPr="00C47B7A" w:rsidTr="00FC6F27">
        <w:tc>
          <w:tcPr>
            <w:tcW w:w="9923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6E1800" w:rsidRPr="00C47B7A" w:rsidRDefault="006E1800" w:rsidP="006E1800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000000" w:themeColor="text1"/>
              </w:rPr>
            </w:pPr>
            <w:r w:rsidRPr="00C47B7A">
              <w:rPr>
                <w:rFonts w:ascii="Calibri" w:hAnsi="Calibri" w:cs="FoundryMonoline-Bold"/>
                <w:b/>
                <w:bCs/>
                <w:color w:val="000000" w:themeColor="text1"/>
                <w:lang w:eastAsia="pt-PT"/>
              </w:rPr>
              <w:t>01 IDENTIFICAÇÃO PESSOAL</w:t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6E1800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t>Nome</w:t>
            </w:r>
          </w:p>
          <w:p w:rsidR="006E1800" w:rsidRPr="00C47B7A" w:rsidRDefault="00BC615E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6E1800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9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6E1800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t>Sexo</w:t>
            </w:r>
          </w:p>
          <w:p w:rsidR="006E1800" w:rsidRPr="00C47B7A" w:rsidRDefault="00CC0E97" w:rsidP="00CC0E97">
            <w:pPr>
              <w:tabs>
                <w:tab w:val="lef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t xml:space="preserve">M 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8"/>
            <w:r w:rsidRPr="00C47B7A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BC615E" w:rsidRPr="00C47B7A">
              <w:rPr>
                <w:rFonts w:ascii="Calibri" w:hAnsi="Calibri"/>
                <w:color w:val="000000" w:themeColor="text1"/>
              </w:rPr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end"/>
            </w:r>
            <w:bookmarkEnd w:id="1"/>
            <w:r w:rsidRPr="00C47B7A">
              <w:rPr>
                <w:rFonts w:ascii="Calibri" w:hAnsi="Calibri"/>
                <w:color w:val="000000" w:themeColor="text1"/>
              </w:rPr>
              <w:tab/>
              <w:t xml:space="preserve">F 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9"/>
            <w:r w:rsidRPr="00C47B7A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BC615E" w:rsidRPr="00C47B7A">
              <w:rPr>
                <w:rFonts w:ascii="Calibri" w:hAnsi="Calibri"/>
                <w:color w:val="000000" w:themeColor="text1"/>
              </w:rPr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end"/>
            </w:r>
            <w:bookmarkEnd w:id="2"/>
          </w:p>
        </w:tc>
        <w:tc>
          <w:tcPr>
            <w:tcW w:w="3969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BC615E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9" type="#_x0000_t32" style="position:absolute;margin-left:-3pt;margin-top:1.5pt;width:.1pt;height:24.75pt;flip:y;z-index:251669504;mso-position-horizontal-relative:text;mso-position-vertical-relative:text" o:connectortype="straight" strokecolor="#bfbfbf [2412]" strokeweight=".5pt"/>
              </w:pict>
            </w:r>
            <w:r w:rsidR="006E1800" w:rsidRPr="00C47B7A">
              <w:rPr>
                <w:rFonts w:ascii="Calibri" w:hAnsi="Calibri"/>
                <w:color w:val="000000" w:themeColor="text1"/>
              </w:rPr>
              <w:t>Estado Civil</w:t>
            </w:r>
          </w:p>
          <w:p w:rsidR="006E1800" w:rsidRPr="00C47B7A" w:rsidRDefault="00BC615E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6E1800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BC615E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 id="_x0000_s2060" type="#_x0000_t32" style="position:absolute;margin-left:-3pt;margin-top:1.5pt;width:.05pt;height:24.75pt;flip:y;z-index:251670528;mso-position-horizontal-relative:text;mso-position-vertical-relative:text" o:connectortype="straight" strokecolor="#bfbfbf [2412]" strokeweight=".5pt"/>
              </w:pict>
            </w:r>
            <w:r w:rsidR="006E1800" w:rsidRPr="00C47B7A">
              <w:rPr>
                <w:rFonts w:ascii="Calibri" w:hAnsi="Calibri"/>
                <w:color w:val="000000" w:themeColor="text1"/>
              </w:rPr>
              <w:t>Naturalidade</w:t>
            </w:r>
          </w:p>
          <w:p w:rsidR="006E1800" w:rsidRPr="00C47B7A" w:rsidRDefault="006E1800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t xml:space="preserve"> 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="00BC615E" w:rsidRPr="00C47B7A">
              <w:rPr>
                <w:rFonts w:ascii="Calibri" w:hAnsi="Calibri"/>
                <w:color w:val="000000" w:themeColor="text1"/>
              </w:rPr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923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6E1800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t>Morada</w:t>
            </w:r>
          </w:p>
          <w:p w:rsidR="006E1800" w:rsidRPr="00C47B7A" w:rsidRDefault="00BC615E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6E1800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6E1800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t>Freguesia</w:t>
            </w:r>
          </w:p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E1800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 id="_x0000_s2061" type="#_x0000_t32" style="position:absolute;margin-left:-3.55pt;margin-top:2.25pt;width:.1pt;height:24.75pt;flip:y;z-index:251671552;mso-position-horizontal-relative:text;mso-position-vertical-relative:text" o:connectortype="straight" strokecolor="#bfbfbf [2412]" strokeweight=".5pt"/>
              </w:pict>
            </w:r>
            <w:r w:rsidR="006E1800" w:rsidRPr="00C47B7A">
              <w:rPr>
                <w:rFonts w:ascii="Calibri" w:hAnsi="Calibri"/>
                <w:color w:val="000000" w:themeColor="text1"/>
              </w:rPr>
              <w:t>Código Postal</w:t>
            </w:r>
          </w:p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40C76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040C76" w:rsidRPr="00C47B7A">
              <w:rPr>
                <w:rFonts w:ascii="Calibri" w:hAnsi="Calibri"/>
                <w:color w:val="000000" w:themeColor="text1"/>
              </w:rPr>
              <w:t>-</w:t>
            </w: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040C76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6E1800" w:rsidP="00F75469">
            <w:pPr>
              <w:autoSpaceDE w:val="0"/>
              <w:autoSpaceDN w:val="0"/>
              <w:adjustRightInd w:val="0"/>
              <w:spacing w:line="276" w:lineRule="auto"/>
            </w:pPr>
            <w:r w:rsidRPr="00C47B7A">
              <w:t>Nº de Identificação</w:t>
            </w:r>
          </w:p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66" type="#_x0000_t32" style="position:absolute;margin-left:-3.45pt;margin-top:2.8pt;width:.1pt;height:24.75pt;flip:y;z-index:251676672;mso-position-horizontal-relative:text;mso-position-vertical-relative:text" o:connectortype="straight" strokecolor="#bfbfbf [2412]" strokeweight=".5pt"/>
              </w:pict>
            </w:r>
            <w:r w:rsidR="006E1800" w:rsidRPr="00C47B7A">
              <w:rPr>
                <w:bCs/>
              </w:rPr>
              <w:t>Nº Contribuinte</w:t>
            </w:r>
          </w:p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C47B7A">
              <w:t>Nº Id. Segurança Social</w:t>
            </w:r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65" type="#_x0000_t32" style="position:absolute;margin-left:-3.65pt;margin-top:2.15pt;width:.1pt;height:24.75pt;flip:y;z-index:251675648;mso-position-horizontal-relative:text;mso-position-vertical-relative:text" o:connectortype="straight" strokecolor="#bfbfbf [2412]" strokeweight=".5pt"/>
              </w:pict>
            </w:r>
            <w:r w:rsidR="00F75469" w:rsidRPr="00C47B7A">
              <w:rPr>
                <w:bCs/>
              </w:rPr>
              <w:t>Nº Utente SNS</w:t>
            </w:r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C47B7A">
              <w:t>Centro de Saúde</w:t>
            </w:r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64" type="#_x0000_t32" style="position:absolute;margin-left:-3.75pt;margin-top:2.55pt;width:.1pt;height:24.75pt;flip:y;z-index:251674624;mso-position-horizontal-relative:text;mso-position-vertical-relative:text" o:connectortype="straight" strokecolor="#bfbfbf [2412]" strokeweight=".5pt"/>
              </w:pict>
            </w:r>
            <w:r w:rsidR="00F75469" w:rsidRPr="00C47B7A">
              <w:rPr>
                <w:bCs/>
              </w:rPr>
              <w:t>Médico/a de Família</w:t>
            </w:r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F75469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875"/>
        </w:trPr>
        <w:tc>
          <w:tcPr>
            <w:tcW w:w="9923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F75469" w:rsidRPr="00C47B7A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C47B7A">
              <w:t>Outro sistema de saúde (qual, onde, médico/a de acompanhamento)</w:t>
            </w:r>
          </w:p>
          <w:p w:rsidR="00F75469" w:rsidRPr="00C47B7A" w:rsidRDefault="00BC615E" w:rsidP="00FF76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C47B7A">
              <w:t>Telefone</w:t>
            </w:r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63" type="#_x0000_t32" style="position:absolute;margin-left:-3.35pt;margin-top:1.75pt;width:.1pt;height:24.75pt;flip:y;z-index:251673600;mso-position-horizontal-relative:text;mso-position-vertical-relative:text" o:connectortype="straight" strokecolor="#bfbfbf [2412]" strokeweight=".5pt"/>
              </w:pict>
            </w:r>
            <w:r w:rsidR="00F75469" w:rsidRPr="00C47B7A">
              <w:rPr>
                <w:bCs/>
              </w:rPr>
              <w:t>Telemóvel</w:t>
            </w:r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C47B7A" w:rsidTr="00FC6F2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6E1800" w:rsidRPr="00C47B7A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proofErr w:type="gramStart"/>
            <w:r w:rsidRPr="00C47B7A">
              <w:t>E-mail</w:t>
            </w:r>
            <w:proofErr w:type="gramEnd"/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6E1800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62" type="#_x0000_t32" style="position:absolute;margin-left:-3.25pt;margin-top:1.85pt;width:.1pt;height:24.75pt;flip:y;z-index:251672576;mso-position-horizontal-relative:text;mso-position-vertical-relative:text" o:connectortype="straight" strokecolor="#bfbfbf [2412]" strokeweight=".5pt"/>
              </w:pict>
            </w:r>
            <w:r w:rsidR="00F75469" w:rsidRPr="00C47B7A">
              <w:rPr>
                <w:bCs/>
              </w:rPr>
              <w:t>Habilitações Literárias</w:t>
            </w:r>
          </w:p>
          <w:p w:rsidR="00F75469" w:rsidRPr="00C47B7A" w:rsidRDefault="00BC615E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6E1800" w:rsidRPr="00C47B7A" w:rsidRDefault="006E1800" w:rsidP="00F75469">
      <w:pPr>
        <w:spacing w:after="0" w:line="240" w:lineRule="auto"/>
        <w:jc w:val="both"/>
      </w:pPr>
    </w:p>
    <w:tbl>
      <w:tblPr>
        <w:tblStyle w:val="SombreadoClaro"/>
        <w:tblW w:w="0" w:type="auto"/>
        <w:tblInd w:w="108" w:type="dxa"/>
        <w:tblLayout w:type="fixed"/>
        <w:tblLook w:val="04A0"/>
      </w:tblPr>
      <w:tblGrid>
        <w:gridCol w:w="4781"/>
        <w:gridCol w:w="5142"/>
      </w:tblGrid>
      <w:tr w:rsidR="00212103" w:rsidRPr="00C47B7A" w:rsidTr="00FC6F27">
        <w:trPr>
          <w:cnfStyle w:val="100000000000"/>
        </w:trPr>
        <w:tc>
          <w:tcPr>
            <w:cnfStyle w:val="001000000000"/>
            <w:tcW w:w="99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12103" w:rsidRPr="00C47B7A" w:rsidRDefault="00212103" w:rsidP="00F75469">
            <w:r w:rsidRPr="00C47B7A">
              <w:t xml:space="preserve">02 </w:t>
            </w:r>
            <w:r w:rsidR="002C02C0" w:rsidRPr="00C47B7A">
              <w:t>AGREGADO FAMILIAR</w:t>
            </w:r>
          </w:p>
        </w:tc>
      </w:tr>
      <w:tr w:rsidR="00F75469" w:rsidRPr="00C47B7A" w:rsidTr="00FC6F27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F75469" w:rsidRPr="00C47B7A" w:rsidRDefault="00F75469" w:rsidP="00C47B7A">
            <w:pPr>
              <w:spacing w:before="60"/>
            </w:pPr>
            <w:r w:rsidRPr="00C47B7A">
              <w:t>Elemento do Agregado Familiar 1</w:t>
            </w:r>
          </w:p>
        </w:tc>
      </w:tr>
      <w:tr w:rsidR="002C02C0" w:rsidRPr="00C47B7A" w:rsidTr="00FC6F27">
        <w:tc>
          <w:tcPr>
            <w:cnfStyle w:val="001000000000"/>
            <w:tcW w:w="9923" w:type="dxa"/>
            <w:gridSpan w:val="2"/>
            <w:tcBorders>
              <w:top w:val="nil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C47B7A" w:rsidRDefault="00F75469" w:rsidP="00F75469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Nome</w:t>
            </w:r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212103" w:rsidRPr="00C47B7A" w:rsidTr="00FC6F27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C47B7A" w:rsidRDefault="002C02C0" w:rsidP="00F75469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Grau de Parentesco</w:t>
            </w:r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C47B7A" w:rsidRDefault="00BC615E" w:rsidP="00F75469">
            <w:pPr>
              <w:spacing w:line="276" w:lineRule="auto"/>
              <w:cnfStyle w:val="000000100000"/>
            </w:pPr>
            <w:r w:rsidRPr="00C47B7A">
              <w:rPr>
                <w:noProof/>
                <w:lang w:eastAsia="pt-PT"/>
              </w:rPr>
              <w:pict>
                <v:shape id="_x0000_s2067" type="#_x0000_t32" style="position:absolute;margin-left:-3.1pt;margin-top:2.35pt;width:.1pt;height:24.75pt;flip:y;z-index:251677696;mso-position-horizontal-relative:text;mso-position-vertical-relative:text" o:connectortype="straight" strokecolor="#bfbfbf [2412]" strokeweight=".5pt"/>
              </w:pict>
            </w:r>
            <w:r w:rsidR="002C02C0" w:rsidRPr="00C47B7A">
              <w:t>Sexo</w:t>
            </w:r>
          </w:p>
          <w:p w:rsidR="00F75469" w:rsidRPr="00C47B7A" w:rsidRDefault="00040C76" w:rsidP="00040C76">
            <w:pPr>
              <w:tabs>
                <w:tab w:val="left" w:pos="992"/>
              </w:tabs>
              <w:spacing w:line="276" w:lineRule="auto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t xml:space="preserve">M 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B7A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BC615E" w:rsidRPr="00C47B7A">
              <w:rPr>
                <w:rFonts w:ascii="Calibri" w:hAnsi="Calibri"/>
                <w:color w:val="000000" w:themeColor="text1"/>
              </w:rPr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Pr="00C47B7A">
              <w:rPr>
                <w:rFonts w:ascii="Calibri" w:hAnsi="Calibri"/>
                <w:color w:val="000000" w:themeColor="text1"/>
              </w:rPr>
              <w:tab/>
              <w:t xml:space="preserve">F 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B7A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BC615E" w:rsidRPr="00C47B7A">
              <w:rPr>
                <w:rFonts w:ascii="Calibri" w:hAnsi="Calibri"/>
                <w:color w:val="000000" w:themeColor="text1"/>
              </w:rPr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212103" w:rsidRPr="00C47B7A" w:rsidTr="00FC6F27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C47B7A" w:rsidRDefault="002C02C0" w:rsidP="00F75469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Estado Civil</w:t>
            </w:r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C47B7A" w:rsidRDefault="00BC615E" w:rsidP="00F75469">
            <w:pPr>
              <w:spacing w:line="276" w:lineRule="auto"/>
              <w:cnfStyle w:val="000000000000"/>
            </w:pPr>
            <w:r w:rsidRPr="00C47B7A">
              <w:rPr>
                <w:noProof/>
                <w:lang w:eastAsia="pt-PT"/>
              </w:rPr>
              <w:pict>
                <v:shape id="_x0000_s2068" type="#_x0000_t32" style="position:absolute;margin-left:-3.1pt;margin-top:2.25pt;width:.1pt;height:24.75pt;flip:y;z-index:251678720;mso-position-horizontal-relative:text;mso-position-vertical-relative:text" o:connectortype="straight" strokecolor="#bfbfbf [2412]" strokeweight=".5pt"/>
              </w:pict>
            </w:r>
            <w:r w:rsidR="002C02C0" w:rsidRPr="00C47B7A">
              <w:t>Naturalidade</w:t>
            </w:r>
          </w:p>
          <w:p w:rsidR="00F75469" w:rsidRPr="00C47B7A" w:rsidRDefault="00BC615E" w:rsidP="00F75469">
            <w:pPr>
              <w:spacing w:line="276" w:lineRule="auto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2C02C0" w:rsidRPr="00C47B7A" w:rsidTr="00FC6F27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C47B7A" w:rsidRDefault="00F75469" w:rsidP="00F75469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Morada</w:t>
            </w:r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2C02C0" w:rsidRPr="00C47B7A" w:rsidTr="00FC6F27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C47B7A" w:rsidRDefault="00F75469" w:rsidP="00F75469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Freguesia</w:t>
            </w:r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C47B7A" w:rsidRDefault="00BC615E" w:rsidP="00F75469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71" type="#_x0000_t32" style="position:absolute;margin-left:-3.1pt;margin-top:2.45pt;width:.1pt;height:24.75pt;flip:y;z-index:251681792;mso-position-horizontal-relative:text;mso-position-vertical-relative:text" o:connectortype="straight" strokecolor="#bfbfbf [2412]" strokeweight=".5pt"/>
              </w:pict>
            </w:r>
            <w:r w:rsidR="00F75469" w:rsidRPr="00C47B7A">
              <w:rPr>
                <w:bCs/>
              </w:rPr>
              <w:t>Código Postal</w:t>
            </w:r>
          </w:p>
          <w:p w:rsidR="00F75469" w:rsidRPr="00C47B7A" w:rsidRDefault="00BC615E" w:rsidP="00F75469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40C76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040C76" w:rsidRPr="00C47B7A">
              <w:rPr>
                <w:rFonts w:ascii="Calibri" w:hAnsi="Calibri"/>
                <w:color w:val="000000" w:themeColor="text1"/>
              </w:rPr>
              <w:t>-</w:t>
            </w: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040C76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B84470" w:rsidRPr="00C47B7A" w:rsidTr="00FC6F27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B84470" w:rsidRPr="00C47B7A" w:rsidRDefault="00F75469" w:rsidP="00F75469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Telefone</w:t>
            </w:r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B84470" w:rsidRPr="00C47B7A" w:rsidRDefault="00BC615E" w:rsidP="00F75469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70" type="#_x0000_t32" style="position:absolute;margin-left:-3.1pt;margin-top:2.35pt;width:.1pt;height:24.75pt;flip:y;z-index:251680768;mso-position-horizontal-relative:text;mso-position-vertical-relative:text" o:connectortype="straight" strokecolor="#bfbfbf [2412]" strokeweight=".5pt"/>
              </w:pict>
            </w:r>
            <w:r w:rsidR="00F75469" w:rsidRPr="00C47B7A">
              <w:rPr>
                <w:bCs/>
              </w:rPr>
              <w:t>Telemóvel</w:t>
            </w:r>
          </w:p>
          <w:p w:rsidR="00F75469" w:rsidRPr="00C47B7A" w:rsidRDefault="00BC615E" w:rsidP="00F75469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B84470" w:rsidRPr="00C47B7A" w:rsidTr="00FC6F27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B84470" w:rsidRPr="00C47B7A" w:rsidRDefault="00F75469" w:rsidP="00F75469">
            <w:pPr>
              <w:spacing w:line="276" w:lineRule="auto"/>
              <w:rPr>
                <w:b w:val="0"/>
              </w:rPr>
            </w:pPr>
            <w:proofErr w:type="gramStart"/>
            <w:r w:rsidRPr="00C47B7A">
              <w:rPr>
                <w:b w:val="0"/>
              </w:rPr>
              <w:t>E-mail</w:t>
            </w:r>
            <w:proofErr w:type="gramEnd"/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B84470" w:rsidRPr="00C47B7A" w:rsidRDefault="00BC615E" w:rsidP="00F75469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69" type="#_x0000_t32" style="position:absolute;margin-left:-3.1pt;margin-top:2.65pt;width:.1pt;height:24.75pt;flip:y;z-index:251679744;mso-position-horizontal-relative:text;mso-position-vertical-relative:text" o:connectortype="straight" strokecolor="#bfbfbf [2412]" strokeweight=".5pt"/>
              </w:pict>
            </w:r>
            <w:r w:rsidR="00F75469" w:rsidRPr="00C47B7A">
              <w:rPr>
                <w:bCs/>
              </w:rPr>
              <w:t>Habilitações Literárias</w:t>
            </w:r>
          </w:p>
          <w:p w:rsidR="00F75469" w:rsidRPr="00C47B7A" w:rsidRDefault="00BC615E" w:rsidP="00F75469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F75469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B84470" w:rsidRPr="00C47B7A" w:rsidTr="00FC6F27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B84470" w:rsidRPr="00C47B7A" w:rsidRDefault="00F75469" w:rsidP="00F75469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Situação Profissional</w:t>
            </w:r>
          </w:p>
          <w:p w:rsidR="00F75469" w:rsidRPr="00C47B7A" w:rsidRDefault="00BC615E" w:rsidP="00F75469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75469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c>
          <w:tcPr>
            <w:cnfStyle w:val="001000000000"/>
            <w:tcW w:w="9923" w:type="dxa"/>
            <w:gridSpan w:val="2"/>
            <w:tcBorders>
              <w:top w:val="single" w:sz="4" w:space="0" w:color="BFBFBF" w:themeColor="background1" w:themeShade="BF"/>
              <w:bottom w:val="nil"/>
            </w:tcBorders>
            <w:shd w:val="clear" w:color="auto" w:fill="F2F2F2" w:themeFill="background1" w:themeFillShade="F2"/>
            <w:vAlign w:val="center"/>
          </w:tcPr>
          <w:p w:rsidR="00357801" w:rsidRPr="00C47B7A" w:rsidRDefault="00357801" w:rsidP="00C47B7A">
            <w:pPr>
              <w:spacing w:before="60"/>
            </w:pPr>
            <w:r w:rsidRPr="00C47B7A">
              <w:lastRenderedPageBreak/>
              <w:t>Elemento do Agregado Familiar 2</w:t>
            </w:r>
          </w:p>
        </w:tc>
      </w:tr>
      <w:tr w:rsidR="00357801" w:rsidRPr="00C47B7A" w:rsidTr="00FC6F27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nil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Nome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Grau de Parentesco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BC615E" w:rsidP="00357801">
            <w:pPr>
              <w:spacing w:line="276" w:lineRule="auto"/>
              <w:cnfStyle w:val="000000000000"/>
            </w:pPr>
            <w:r w:rsidRPr="00C47B7A">
              <w:rPr>
                <w:noProof/>
                <w:lang w:eastAsia="pt-PT"/>
              </w:rPr>
              <w:pict>
                <v:shape id="_x0000_s2072" type="#_x0000_t32" style="position:absolute;margin-left:-3.1pt;margin-top:2.7pt;width:.1pt;height:24.75pt;flip:y;z-index:251682816;mso-position-horizontal-relative:text;mso-position-vertical-relative:text" o:connectortype="straight" strokecolor="#bfbfbf [2412]" strokeweight=".5pt"/>
              </w:pict>
            </w:r>
            <w:r w:rsidR="00357801" w:rsidRPr="00C47B7A">
              <w:t>Sexo</w:t>
            </w:r>
          </w:p>
          <w:p w:rsidR="00357801" w:rsidRPr="00C47B7A" w:rsidRDefault="00040C76" w:rsidP="00040C76">
            <w:pPr>
              <w:tabs>
                <w:tab w:val="left" w:pos="992"/>
              </w:tabs>
              <w:spacing w:line="276" w:lineRule="auto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t xml:space="preserve">M 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B7A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BC615E" w:rsidRPr="00C47B7A">
              <w:rPr>
                <w:rFonts w:ascii="Calibri" w:hAnsi="Calibri"/>
                <w:color w:val="000000" w:themeColor="text1"/>
              </w:rPr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Pr="00C47B7A">
              <w:rPr>
                <w:rFonts w:ascii="Calibri" w:hAnsi="Calibri"/>
                <w:color w:val="000000" w:themeColor="text1"/>
              </w:rPr>
              <w:tab/>
              <w:t xml:space="preserve">F </w:t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B7A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BC615E" w:rsidRPr="00C47B7A">
              <w:rPr>
                <w:rFonts w:ascii="Calibri" w:hAnsi="Calibri"/>
                <w:color w:val="000000" w:themeColor="text1"/>
              </w:rPr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BC615E"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Estado Civil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BC615E" w:rsidP="00357801">
            <w:pPr>
              <w:spacing w:line="276" w:lineRule="auto"/>
              <w:cnfStyle w:val="000000100000"/>
            </w:pPr>
            <w:r w:rsidRPr="00C47B7A">
              <w:rPr>
                <w:noProof/>
                <w:lang w:eastAsia="pt-PT"/>
              </w:rPr>
              <w:pict>
                <v:shape id="_x0000_s2076" type="#_x0000_t32" style="position:absolute;margin-left:-3.1pt;margin-top:2.6pt;width:.1pt;height:24.75pt;flip:y;z-index:251686912;mso-position-horizontal-relative:text;mso-position-vertical-relative:text" o:connectortype="straight" strokecolor="#bfbfbf [2412]" strokeweight=".5pt"/>
              </w:pict>
            </w:r>
            <w:r w:rsidR="00357801" w:rsidRPr="00C47B7A">
              <w:t>Naturalidade</w:t>
            </w:r>
          </w:p>
          <w:p w:rsidR="00357801" w:rsidRPr="00C47B7A" w:rsidRDefault="00BC615E" w:rsidP="00357801">
            <w:pPr>
              <w:spacing w:line="276" w:lineRule="auto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c>
          <w:tcPr>
            <w:cnfStyle w:val="001000000000"/>
            <w:tcW w:w="9923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Morada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Freguesia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BC615E" w:rsidP="00357801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75" type="#_x0000_t32" style="position:absolute;margin-left:-3.1pt;margin-top:2.25pt;width:.1pt;height:24.75pt;flip:y;z-index:251685888;mso-position-horizontal-relative:text;mso-position-vertical-relative:text" o:connectortype="straight" strokecolor="#bfbfbf [2412]" strokeweight=".5pt"/>
              </w:pict>
            </w:r>
            <w:r w:rsidR="00357801" w:rsidRPr="00C47B7A">
              <w:rPr>
                <w:bCs/>
              </w:rPr>
              <w:t>Código Postal</w:t>
            </w:r>
          </w:p>
          <w:p w:rsidR="00357801" w:rsidRPr="00C47B7A" w:rsidRDefault="00BC615E" w:rsidP="00357801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40C76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040C76" w:rsidRPr="00C47B7A">
              <w:rPr>
                <w:rFonts w:ascii="Calibri" w:hAnsi="Calibri"/>
                <w:color w:val="000000" w:themeColor="text1"/>
              </w:rPr>
              <w:t>-</w:t>
            </w: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040C76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040C76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Telefone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BC615E" w:rsidP="00357801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74" type="#_x0000_t32" style="position:absolute;margin-left:-3.1pt;margin-top:2.75pt;width:.1pt;height:24.75pt;flip:y;z-index:251684864;mso-position-horizontal-relative:text;mso-position-vertical-relative:text" o:connectortype="straight" strokecolor="#bfbfbf [2412]" strokeweight=".5pt"/>
              </w:pict>
            </w:r>
            <w:r w:rsidR="00357801" w:rsidRPr="00C47B7A">
              <w:rPr>
                <w:bCs/>
              </w:rPr>
              <w:t>Telemóvel</w:t>
            </w:r>
          </w:p>
          <w:p w:rsidR="00357801" w:rsidRPr="00C47B7A" w:rsidRDefault="00BC615E" w:rsidP="00357801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proofErr w:type="gramStart"/>
            <w:r w:rsidRPr="00C47B7A">
              <w:rPr>
                <w:b w:val="0"/>
              </w:rPr>
              <w:t>E-mail</w:t>
            </w:r>
            <w:proofErr w:type="gramEnd"/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357801" w:rsidRPr="00C47B7A" w:rsidRDefault="00BC615E" w:rsidP="00357801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73" type="#_x0000_t32" style="position:absolute;margin-left:-3.1pt;margin-top:2.65pt;width:.1pt;height:24.75pt;flip:y;z-index:251683840;mso-position-horizontal-relative:text;mso-position-vertical-relative:text" o:connectortype="straight" strokecolor="#bfbfbf [2412]" strokeweight=".5pt"/>
              </w:pict>
            </w:r>
            <w:r w:rsidR="00357801" w:rsidRPr="00C47B7A">
              <w:rPr>
                <w:bCs/>
              </w:rPr>
              <w:t>Habilitações Literárias</w:t>
            </w:r>
          </w:p>
          <w:p w:rsidR="00357801" w:rsidRPr="00C47B7A" w:rsidRDefault="00BC615E" w:rsidP="00357801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357801" w:rsidRPr="00C47B7A" w:rsidTr="00FC6F27">
        <w:tc>
          <w:tcPr>
            <w:cnfStyle w:val="001000000000"/>
            <w:tcW w:w="9923" w:type="dxa"/>
            <w:gridSpan w:val="2"/>
            <w:tcBorders>
              <w:top w:val="single" w:sz="4" w:space="0" w:color="BFBFBF" w:themeColor="background1" w:themeShade="BF"/>
              <w:bottom w:val="nil"/>
            </w:tcBorders>
            <w:shd w:val="clear" w:color="auto" w:fill="auto"/>
          </w:tcPr>
          <w:p w:rsidR="00357801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Situação Profissional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</w:tbl>
    <w:p w:rsidR="00357801" w:rsidRPr="00C47B7A" w:rsidRDefault="00357801" w:rsidP="00357801">
      <w:pPr>
        <w:spacing w:after="0" w:line="240" w:lineRule="auto"/>
      </w:pPr>
    </w:p>
    <w:tbl>
      <w:tblPr>
        <w:tblStyle w:val="SombreadoClaro"/>
        <w:tblW w:w="0" w:type="auto"/>
        <w:tblInd w:w="108" w:type="dxa"/>
        <w:tblLayout w:type="fixed"/>
        <w:tblLook w:val="04A0"/>
      </w:tblPr>
      <w:tblGrid>
        <w:gridCol w:w="2835"/>
        <w:gridCol w:w="1701"/>
        <w:gridCol w:w="1843"/>
        <w:gridCol w:w="1701"/>
        <w:gridCol w:w="1843"/>
      </w:tblGrid>
      <w:tr w:rsidR="00B84470" w:rsidRPr="00C47B7A" w:rsidTr="00FC6F27">
        <w:trPr>
          <w:cnfStyle w:val="100000000000"/>
        </w:trPr>
        <w:tc>
          <w:tcPr>
            <w:cnfStyle w:val="001000000000"/>
            <w:tcW w:w="9923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84470" w:rsidRPr="00C47B7A" w:rsidRDefault="00B84470" w:rsidP="00357801">
            <w:pPr>
              <w:spacing w:line="276" w:lineRule="auto"/>
            </w:pPr>
            <w:r w:rsidRPr="00C47B7A">
              <w:t>03 RENDIMENTOS DO AGREGADO FAMILIAR</w:t>
            </w:r>
          </w:p>
        </w:tc>
      </w:tr>
      <w:tr w:rsidR="00B84470" w:rsidRPr="00C47B7A" w:rsidTr="00FC6F27">
        <w:trPr>
          <w:cnfStyle w:val="000000100000"/>
        </w:trPr>
        <w:tc>
          <w:tcPr>
            <w:cnfStyle w:val="001000000000"/>
            <w:tcW w:w="2835" w:type="dxa"/>
            <w:vMerge w:val="restart"/>
            <w:tcBorders>
              <w:top w:val="single" w:sz="4" w:space="0" w:color="auto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84470" w:rsidRPr="00C47B7A" w:rsidRDefault="00B84470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Proveniência/Valor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BFBFBF" w:themeColor="background1" w:themeShade="BF"/>
              <w:bottom w:val="nil"/>
            </w:tcBorders>
            <w:shd w:val="clear" w:color="auto" w:fill="auto"/>
            <w:vAlign w:val="center"/>
          </w:tcPr>
          <w:p w:rsidR="00B84470" w:rsidRPr="00C47B7A" w:rsidRDefault="00B84470" w:rsidP="00357801">
            <w:pPr>
              <w:spacing w:line="276" w:lineRule="auto"/>
              <w:jc w:val="center"/>
              <w:cnfStyle w:val="000000100000"/>
            </w:pPr>
            <w:r w:rsidRPr="00C47B7A">
              <w:t>Elementos do Agregado</w:t>
            </w:r>
          </w:p>
        </w:tc>
      </w:tr>
      <w:tr w:rsidR="001F190A" w:rsidRPr="00C47B7A" w:rsidTr="00FC6F27">
        <w:tc>
          <w:tcPr>
            <w:cnfStyle w:val="001000000000"/>
            <w:tcW w:w="2835" w:type="dxa"/>
            <w:vMerge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C47B7A" w:rsidRDefault="001F190A" w:rsidP="00357801">
            <w:pPr>
              <w:spacing w:line="276" w:lineRule="auto"/>
              <w:rPr>
                <w:b w:val="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C47B7A" w:rsidRDefault="001F190A" w:rsidP="00357801">
            <w:pPr>
              <w:spacing w:line="276" w:lineRule="auto"/>
              <w:jc w:val="center"/>
              <w:cnfStyle w:val="000000000000"/>
            </w:pPr>
            <w:r w:rsidRPr="00C47B7A">
              <w:t>Estudante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C47B7A" w:rsidRDefault="001F190A" w:rsidP="00357801">
            <w:pPr>
              <w:spacing w:line="276" w:lineRule="auto"/>
              <w:jc w:val="center"/>
              <w:cnfStyle w:val="000000000000"/>
            </w:pPr>
            <w:r w:rsidRPr="00C47B7A">
              <w:t>Elemento 1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C47B7A" w:rsidRDefault="001F190A" w:rsidP="00357801">
            <w:pPr>
              <w:spacing w:line="276" w:lineRule="auto"/>
              <w:jc w:val="center"/>
              <w:cnfStyle w:val="000000000000"/>
            </w:pPr>
            <w:r w:rsidRPr="00C47B7A">
              <w:t>Elemento 2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auto"/>
            <w:vAlign w:val="center"/>
          </w:tcPr>
          <w:p w:rsidR="001F190A" w:rsidRPr="00C47B7A" w:rsidRDefault="001F190A" w:rsidP="00357801">
            <w:pPr>
              <w:spacing w:line="276" w:lineRule="auto"/>
              <w:jc w:val="center"/>
              <w:cnfStyle w:val="000000000000"/>
            </w:pPr>
            <w:r w:rsidRPr="00C47B7A">
              <w:t>Outros elementos</w:t>
            </w:r>
          </w:p>
        </w:tc>
      </w:tr>
      <w:tr w:rsidR="001F190A" w:rsidRPr="00C47B7A" w:rsidTr="00FC6F27">
        <w:trPr>
          <w:cnfStyle w:val="000000100000"/>
        </w:trPr>
        <w:tc>
          <w:tcPr>
            <w:cnfStyle w:val="001000000000"/>
            <w:tcW w:w="2835" w:type="dxa"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1F190A" w:rsidRPr="00C47B7A" w:rsidRDefault="001F190A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Trabalho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</w:tr>
      <w:tr w:rsidR="001F190A" w:rsidRPr="00C47B7A" w:rsidTr="00FC6F27">
        <w:tc>
          <w:tcPr>
            <w:cnfStyle w:val="001000000000"/>
            <w:tcW w:w="2835" w:type="dxa"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C47B7A" w:rsidRDefault="001F190A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Apoios Sociais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</w:tr>
      <w:tr w:rsidR="001F190A" w:rsidRPr="00C47B7A" w:rsidTr="00FC6F27">
        <w:trPr>
          <w:cnfStyle w:val="000000100000"/>
        </w:trPr>
        <w:tc>
          <w:tcPr>
            <w:cnfStyle w:val="001000000000"/>
            <w:tcW w:w="2835" w:type="dxa"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1F190A" w:rsidRPr="00C47B7A" w:rsidRDefault="001F190A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Bolsas de estudo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F2F2F2" w:themeFill="background1" w:themeFillShade="F2"/>
          </w:tcPr>
          <w:p w:rsidR="001F190A" w:rsidRPr="00C47B7A" w:rsidRDefault="00BC615E" w:rsidP="00357801">
            <w:pPr>
              <w:spacing w:line="276" w:lineRule="auto"/>
              <w:jc w:val="right"/>
              <w:cnfStyle w:val="0000001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C47B7A">
              <w:t>€</w:t>
            </w:r>
          </w:p>
        </w:tc>
      </w:tr>
      <w:tr w:rsidR="001F190A" w:rsidRPr="00C47B7A" w:rsidTr="00FC6F27">
        <w:tc>
          <w:tcPr>
            <w:cnfStyle w:val="001000000000"/>
            <w:tcW w:w="2835" w:type="dxa"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C47B7A" w:rsidRDefault="00357801" w:rsidP="00357801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Outros. Quais?</w:t>
            </w:r>
          </w:p>
          <w:p w:rsidR="00357801" w:rsidRPr="00C47B7A" w:rsidRDefault="00BC615E" w:rsidP="00357801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C47B7A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C47B7A">
              <w:t>€</w:t>
            </w:r>
          </w:p>
        </w:tc>
        <w:tc>
          <w:tcPr>
            <w:tcW w:w="1843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auto"/>
          </w:tcPr>
          <w:p w:rsidR="001F190A" w:rsidRPr="00C47B7A" w:rsidRDefault="00BC615E" w:rsidP="00357801">
            <w:pPr>
              <w:spacing w:line="276" w:lineRule="auto"/>
              <w:jc w:val="right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C47B7A">
              <w:t>€</w:t>
            </w:r>
          </w:p>
        </w:tc>
      </w:tr>
    </w:tbl>
    <w:p w:rsidR="00B84470" w:rsidRPr="00C47B7A" w:rsidRDefault="00B84470" w:rsidP="00357801">
      <w:pPr>
        <w:spacing w:after="0" w:line="240" w:lineRule="auto"/>
      </w:pPr>
    </w:p>
    <w:tbl>
      <w:tblPr>
        <w:tblStyle w:val="SombreadoClaro"/>
        <w:tblW w:w="0" w:type="auto"/>
        <w:tblInd w:w="108" w:type="dxa"/>
        <w:tblLook w:val="04A0"/>
      </w:tblPr>
      <w:tblGrid>
        <w:gridCol w:w="4781"/>
        <w:gridCol w:w="5142"/>
      </w:tblGrid>
      <w:tr w:rsidR="001F190A" w:rsidRPr="00C47B7A" w:rsidTr="00FC6F27">
        <w:trPr>
          <w:cnfStyle w:val="100000000000"/>
        </w:trPr>
        <w:tc>
          <w:tcPr>
            <w:cnfStyle w:val="001000000000"/>
            <w:tcW w:w="99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1F190A" w:rsidRPr="00C47B7A" w:rsidRDefault="001F190A" w:rsidP="00F906EB">
            <w:pPr>
              <w:spacing w:line="276" w:lineRule="auto"/>
            </w:pPr>
            <w:r w:rsidRPr="00C47B7A">
              <w:t>04 RETAGUARDA FAMILIAR/PESSOA DE CONTACTO</w:t>
            </w:r>
          </w:p>
        </w:tc>
      </w:tr>
      <w:tr w:rsidR="001F190A" w:rsidRPr="00C47B7A" w:rsidTr="00FC6F27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single" w:sz="4" w:space="0" w:color="auto"/>
              <w:bottom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357801" w:rsidP="00F906EB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Nome</w:t>
            </w:r>
          </w:p>
          <w:p w:rsidR="00357801" w:rsidRPr="00C47B7A" w:rsidRDefault="00BC615E" w:rsidP="00F906EB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1F190A" w:rsidRPr="00C47B7A" w:rsidTr="00FC6F27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1F190A" w:rsidP="00F906EB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Grau d</w:t>
            </w:r>
            <w:r w:rsidR="00357801" w:rsidRPr="00C47B7A">
              <w:rPr>
                <w:b w:val="0"/>
              </w:rPr>
              <w:t>e Parentesco</w:t>
            </w:r>
          </w:p>
          <w:p w:rsidR="00357801" w:rsidRPr="00C47B7A" w:rsidRDefault="00BC615E" w:rsidP="00F906EB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F906EB">
            <w:pPr>
              <w:spacing w:line="276" w:lineRule="auto"/>
              <w:cnfStyle w:val="000000000000"/>
            </w:pPr>
            <w:r w:rsidRPr="00C47B7A">
              <w:rPr>
                <w:noProof/>
                <w:lang w:eastAsia="pt-PT"/>
              </w:rPr>
              <w:pict>
                <v:shape id="_x0000_s2077" type="#_x0000_t32" style="position:absolute;margin-left:-3.1pt;margin-top:2.55pt;width:.1pt;height:24.75pt;flip:y;z-index:251687936;mso-position-horizontal:absolute;mso-position-horizontal-relative:text;mso-position-vertical:absolute;mso-position-vertical-relative:text" o:connectortype="straight" strokecolor="#bfbfbf [2412]" strokeweight=".5pt"/>
              </w:pict>
            </w:r>
            <w:r w:rsidR="00357801" w:rsidRPr="00C47B7A">
              <w:t>Telefone</w:t>
            </w:r>
          </w:p>
          <w:p w:rsidR="00357801" w:rsidRPr="00C47B7A" w:rsidRDefault="00BC615E" w:rsidP="00F906EB">
            <w:pPr>
              <w:spacing w:line="276" w:lineRule="auto"/>
              <w:cnfStyle w:val="000000000000"/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1F190A" w:rsidRPr="00C47B7A" w:rsidTr="00FC6F27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357801" w:rsidP="00F906EB">
            <w:pPr>
              <w:spacing w:line="276" w:lineRule="auto"/>
              <w:rPr>
                <w:b w:val="0"/>
              </w:rPr>
            </w:pPr>
            <w:proofErr w:type="gramStart"/>
            <w:r w:rsidRPr="00C47B7A">
              <w:rPr>
                <w:b w:val="0"/>
              </w:rPr>
              <w:t>E-mail</w:t>
            </w:r>
            <w:proofErr w:type="gramEnd"/>
          </w:p>
          <w:p w:rsidR="00357801" w:rsidRPr="00C47B7A" w:rsidRDefault="00BC615E" w:rsidP="00F906EB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1F190A" w:rsidRPr="00C47B7A" w:rsidRDefault="00BC615E" w:rsidP="00F906EB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78" type="#_x0000_t32" style="position:absolute;margin-left:-3.1pt;margin-top:2.55pt;width:.1pt;height:24.75pt;flip:y;z-index:251688960;mso-position-horizontal:absolute;mso-position-horizontal-relative:text;mso-position-vertical:absolute;mso-position-vertical-relative:text" o:connectortype="straight" strokecolor="#bfbfbf [2412]" strokeweight=".5pt"/>
              </w:pict>
            </w:r>
            <w:r w:rsidR="00357801" w:rsidRPr="00C47B7A">
              <w:rPr>
                <w:bCs/>
              </w:rPr>
              <w:t>Telemóvel</w:t>
            </w:r>
          </w:p>
          <w:p w:rsidR="00357801" w:rsidRPr="00C47B7A" w:rsidRDefault="00BC615E" w:rsidP="00F906EB">
            <w:pPr>
              <w:spacing w:line="276" w:lineRule="auto"/>
              <w:cnfStyle w:val="0000001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357801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1F190A" w:rsidRPr="00C47B7A" w:rsidTr="00FC6F27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nil"/>
            </w:tcBorders>
            <w:shd w:val="clear" w:color="auto" w:fill="auto"/>
          </w:tcPr>
          <w:p w:rsidR="001F190A" w:rsidRPr="00C47B7A" w:rsidRDefault="00357801" w:rsidP="00F906EB">
            <w:pPr>
              <w:spacing w:line="276" w:lineRule="auto"/>
              <w:rPr>
                <w:b w:val="0"/>
              </w:rPr>
            </w:pPr>
            <w:r w:rsidRPr="00C47B7A">
              <w:rPr>
                <w:b w:val="0"/>
              </w:rPr>
              <w:t>Habilitações Literárias</w:t>
            </w:r>
          </w:p>
          <w:p w:rsidR="00357801" w:rsidRPr="00C47B7A" w:rsidRDefault="00BC615E" w:rsidP="00F906EB">
            <w:pPr>
              <w:spacing w:line="276" w:lineRule="auto"/>
              <w:rPr>
                <w:b w:val="0"/>
              </w:rPr>
            </w:pP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357801" w:rsidRPr="00C47B7A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b w:val="0"/>
                <w:color w:val="000000" w:themeColor="text1"/>
              </w:rPr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b w:val="0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nil"/>
            </w:tcBorders>
            <w:shd w:val="clear" w:color="auto" w:fill="auto"/>
          </w:tcPr>
          <w:p w:rsidR="001F190A" w:rsidRPr="00C47B7A" w:rsidRDefault="00BC615E" w:rsidP="00F906EB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noProof/>
                <w:lang w:eastAsia="pt-PT"/>
              </w:rPr>
              <w:pict>
                <v:shape id="_x0000_s2079" type="#_x0000_t32" style="position:absolute;margin-left:-3.1pt;margin-top:3.75pt;width:.1pt;height:24.75pt;flip:y;z-index:251689984;mso-position-horizontal-relative:text;mso-position-vertical-relative:text" o:connectortype="straight" strokecolor="#bfbfbf [2412]" strokeweight=".5pt"/>
              </w:pict>
            </w:r>
            <w:r w:rsidR="00357801" w:rsidRPr="00C47B7A">
              <w:rPr>
                <w:bCs/>
              </w:rPr>
              <w:t>Situação Profissional</w:t>
            </w:r>
          </w:p>
          <w:p w:rsidR="00357801" w:rsidRPr="00C47B7A" w:rsidRDefault="00BC615E" w:rsidP="00F906EB">
            <w:pPr>
              <w:spacing w:line="276" w:lineRule="auto"/>
              <w:cnfStyle w:val="000000000000"/>
              <w:rPr>
                <w:bCs/>
              </w:rPr>
            </w:pPr>
            <w:r w:rsidRPr="00C47B7A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906EB" w:rsidRPr="00C47B7A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C47B7A">
              <w:rPr>
                <w:rFonts w:ascii="Calibri" w:hAnsi="Calibri"/>
                <w:color w:val="000000" w:themeColor="text1"/>
              </w:rPr>
            </w:r>
            <w:r w:rsidRPr="00C47B7A">
              <w:rPr>
                <w:rFonts w:ascii="Calibri" w:hAnsi="Calibri"/>
                <w:color w:val="000000" w:themeColor="text1"/>
              </w:rPr>
              <w:fldChar w:fldCharType="separate"/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="00EF1A0A" w:rsidRPr="00C47B7A">
              <w:rPr>
                <w:rFonts w:ascii="Calibri" w:hAnsi="Calibri"/>
                <w:noProof/>
                <w:color w:val="000000" w:themeColor="text1"/>
              </w:rPr>
              <w:t> </w:t>
            </w:r>
            <w:r w:rsidRPr="00C47B7A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1F190A" w:rsidRPr="00C47B7A" w:rsidRDefault="001F190A" w:rsidP="00F906EB">
      <w:pPr>
        <w:spacing w:after="0" w:line="240" w:lineRule="auto"/>
      </w:pPr>
    </w:p>
    <w:tbl>
      <w:tblPr>
        <w:tblStyle w:val="SombreadoClaro"/>
        <w:tblW w:w="0" w:type="auto"/>
        <w:tblInd w:w="108" w:type="dxa"/>
        <w:tblLook w:val="04A0"/>
      </w:tblPr>
      <w:tblGrid>
        <w:gridCol w:w="9923"/>
      </w:tblGrid>
      <w:tr w:rsidR="001F190A" w:rsidRPr="00C47B7A" w:rsidTr="00F75469">
        <w:trPr>
          <w:cnfStyle w:val="100000000000"/>
        </w:trPr>
        <w:tc>
          <w:tcPr>
            <w:cnfStyle w:val="001000000000"/>
            <w:tcW w:w="9923" w:type="dxa"/>
            <w:tcBorders>
              <w:top w:val="single" w:sz="12" w:space="0" w:color="auto"/>
              <w:bottom w:val="single" w:sz="4" w:space="0" w:color="auto"/>
            </w:tcBorders>
          </w:tcPr>
          <w:p w:rsidR="001F190A" w:rsidRPr="00C47B7A" w:rsidRDefault="001F190A" w:rsidP="00F906EB">
            <w:pPr>
              <w:spacing w:line="276" w:lineRule="auto"/>
            </w:pPr>
            <w:r w:rsidRPr="00C47B7A">
              <w:t>05 DECLARAÇÃO E ASSINATURA DO REQUERENTE</w:t>
            </w:r>
          </w:p>
        </w:tc>
      </w:tr>
    </w:tbl>
    <w:p w:rsidR="001F190A" w:rsidRPr="00C47B7A" w:rsidRDefault="00F77E29" w:rsidP="00880E0E">
      <w:pPr>
        <w:spacing w:before="120" w:after="0"/>
        <w:ind w:left="108"/>
        <w:jc w:val="both"/>
      </w:pPr>
      <w:r w:rsidRPr="00C47B7A">
        <w:t xml:space="preserve">Declaro ter conhecimento </w:t>
      </w:r>
      <w:r w:rsidR="001F190A" w:rsidRPr="00C47B7A">
        <w:t>das condições inerentes à minha participação</w:t>
      </w:r>
      <w:r w:rsidRPr="00C47B7A">
        <w:t xml:space="preserve"> no projeto Gerações Solidárias</w:t>
      </w:r>
      <w:r w:rsidR="001F190A" w:rsidRPr="00C47B7A">
        <w:t>.</w:t>
      </w: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2"/>
        <w:gridCol w:w="5031"/>
      </w:tblGrid>
      <w:tr w:rsidR="00F906EB" w:rsidRPr="00C47B7A" w:rsidTr="00F906EB">
        <w:tc>
          <w:tcPr>
            <w:tcW w:w="4922" w:type="dxa"/>
          </w:tcPr>
          <w:p w:rsidR="00F906EB" w:rsidRPr="00C47B7A" w:rsidRDefault="00F906EB" w:rsidP="00F906EB">
            <w:pPr>
              <w:jc w:val="both"/>
            </w:pPr>
            <w:r w:rsidRPr="00C47B7A">
              <w:t>Amadora,</w:t>
            </w:r>
            <w:sdt>
              <w:sdtPr>
                <w:id w:val="19693956"/>
                <w:placeholder>
                  <w:docPart w:val="C17BE2B3990F4FC28F1DF0CE5CC7D64F"/>
                </w:placeholder>
                <w:showingPlcHdr/>
                <w:date>
                  <w:dateFormat w:val="dd' de 'MMMM' de 'yyyy"/>
                  <w:lid w:val="pt-PT"/>
                  <w:storeMappedDataAs w:val="dateTime"/>
                  <w:calendar w:val="gregorian"/>
                </w:date>
              </w:sdtPr>
              <w:sdtContent>
                <w:r w:rsidRPr="00C47B7A">
                  <w:t xml:space="preserve"> ____ de ___________ </w:t>
                </w:r>
                <w:proofErr w:type="gramStart"/>
                <w:r w:rsidRPr="00C47B7A">
                  <w:t>de</w:t>
                </w:r>
                <w:proofErr w:type="gramEnd"/>
                <w:r w:rsidRPr="00C47B7A">
                  <w:t xml:space="preserve"> ______</w:t>
                </w:r>
              </w:sdtContent>
            </w:sdt>
          </w:p>
        </w:tc>
        <w:tc>
          <w:tcPr>
            <w:tcW w:w="5031" w:type="dxa"/>
          </w:tcPr>
          <w:p w:rsidR="00F906EB" w:rsidRPr="00C47B7A" w:rsidRDefault="00F906EB" w:rsidP="00F906EB">
            <w:pPr>
              <w:jc w:val="center"/>
            </w:pPr>
            <w:r w:rsidRPr="00C47B7A">
              <w:t>Assinatura</w:t>
            </w:r>
          </w:p>
          <w:p w:rsidR="00F906EB" w:rsidRPr="00C47B7A" w:rsidRDefault="00F906EB" w:rsidP="00F906EB">
            <w:pPr>
              <w:jc w:val="center"/>
            </w:pPr>
          </w:p>
          <w:p w:rsidR="00880E0E" w:rsidRPr="00C47B7A" w:rsidRDefault="00880E0E" w:rsidP="00F906EB">
            <w:pPr>
              <w:jc w:val="center"/>
            </w:pPr>
          </w:p>
          <w:p w:rsidR="00F906EB" w:rsidRPr="00C47B7A" w:rsidRDefault="00F906EB" w:rsidP="00F906EB">
            <w:pPr>
              <w:jc w:val="center"/>
            </w:pPr>
            <w:r w:rsidRPr="00C47B7A">
              <w:t>___________________________________</w:t>
            </w:r>
          </w:p>
        </w:tc>
      </w:tr>
    </w:tbl>
    <w:p w:rsidR="001F190A" w:rsidRPr="00C47B7A" w:rsidRDefault="001F190A" w:rsidP="00F906EB">
      <w:pPr>
        <w:spacing w:after="0"/>
      </w:pPr>
    </w:p>
    <w:sectPr w:rsidR="001F190A" w:rsidRPr="00C47B7A" w:rsidSect="006E1800">
      <w:headerReference w:type="default" r:id="rId7"/>
      <w:footerReference w:type="default" r:id="rId8"/>
      <w:pgSz w:w="11906" w:h="16838"/>
      <w:pgMar w:top="1667" w:right="567" w:bottom="1418" w:left="1418" w:header="709" w:footer="2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6A" w:rsidRDefault="006E0F6A" w:rsidP="00AD1160">
      <w:pPr>
        <w:spacing w:after="0" w:line="240" w:lineRule="auto"/>
      </w:pPr>
      <w:r>
        <w:separator/>
      </w:r>
    </w:p>
  </w:endnote>
  <w:endnote w:type="continuationSeparator" w:id="0">
    <w:p w:rsidR="006E0F6A" w:rsidRDefault="006E0F6A" w:rsidP="00AD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99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805"/>
      <w:gridCol w:w="1806"/>
      <w:gridCol w:w="4513"/>
      <w:gridCol w:w="1806"/>
    </w:tblGrid>
    <w:tr w:rsidR="006E0F6A" w:rsidTr="001B479C">
      <w:tc>
        <w:tcPr>
          <w:tcW w:w="1418" w:type="dxa"/>
          <w:tcMar>
            <w:top w:w="0" w:type="dxa"/>
            <w:left w:w="0" w:type="dxa"/>
            <w:bottom w:w="0" w:type="dxa"/>
            <w:right w:w="0" w:type="dxa"/>
          </w:tcMar>
        </w:tcPr>
        <w:p w:rsidR="006E0F6A" w:rsidRDefault="006E0F6A" w:rsidP="001B479C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8"/>
              <w:szCs w:val="18"/>
            </w:rPr>
          </w:pPr>
        </w:p>
        <w:p w:rsidR="006E0F6A" w:rsidRDefault="006E0F6A" w:rsidP="001B479C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4"/>
              <w:szCs w:val="14"/>
            </w:rPr>
          </w:pPr>
        </w:p>
        <w:p w:rsidR="006E0F6A" w:rsidRDefault="006E0F6A" w:rsidP="001B479C">
          <w:pPr>
            <w:pStyle w:val="Rodap"/>
            <w:tabs>
              <w:tab w:val="left" w:pos="708"/>
            </w:tabs>
            <w:rPr>
              <w:rFonts w:ascii="Calibri" w:hAnsi="Calibri"/>
              <w:sz w:val="14"/>
              <w:szCs w:val="14"/>
            </w:rPr>
          </w:pPr>
        </w:p>
      </w:tc>
      <w:tc>
        <w:tcPr>
          <w:tcW w:w="1418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:rsidR="006E0F6A" w:rsidRDefault="00BC615E" w:rsidP="001B479C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4"/>
              <w:szCs w:val="14"/>
            </w:rPr>
          </w:pPr>
          <w:sdt>
            <w:sdtPr>
              <w:alias w:val="Certificação"/>
              <w:tag w:val="Certificação"/>
              <w:id w:val="16912257"/>
              <w:lock w:val="contentLocked"/>
              <w:picture/>
            </w:sdtPr>
            <w:sdtContent>
              <w:r w:rsidR="006E0F6A">
                <w:rPr>
                  <w:noProof/>
                  <w:lang w:eastAsia="pt-PT"/>
                </w:rPr>
                <w:drawing>
                  <wp:inline distT="0" distB="0" distL="0" distR="0">
                    <wp:extent cx="1075959" cy="540000"/>
                    <wp:effectExtent l="19050" t="0" r="0" b="0"/>
                    <wp:docPr id="4" name="Imagem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75959" cy="540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</w:p>
      </w:tc>
      <w:tc>
        <w:tcPr>
          <w:tcW w:w="3544" w:type="dxa"/>
        </w:tcPr>
        <w:p w:rsidR="006E0F6A" w:rsidRDefault="006E0F6A" w:rsidP="001B479C">
          <w:pPr>
            <w:rPr>
              <w:sz w:val="14"/>
              <w:szCs w:val="14"/>
            </w:rPr>
          </w:pPr>
        </w:p>
        <w:p w:rsidR="006E0F6A" w:rsidRDefault="006E0F6A" w:rsidP="001B479C">
          <w:pPr>
            <w:rPr>
              <w:sz w:val="14"/>
              <w:szCs w:val="14"/>
            </w:rPr>
          </w:pPr>
        </w:p>
        <w:p w:rsidR="006E0F6A" w:rsidRPr="00354C61" w:rsidRDefault="00BC615E" w:rsidP="001B479C">
          <w:pPr>
            <w:rPr>
              <w:sz w:val="14"/>
              <w:szCs w:val="14"/>
            </w:rPr>
          </w:pPr>
          <w:sdt>
            <w:sdtPr>
              <w:rPr>
                <w:sz w:val="14"/>
                <w:szCs w:val="14"/>
              </w:rPr>
              <w:alias w:val="Morada"/>
              <w:tag w:val="Morada"/>
              <w:id w:val="16912289"/>
              <w:lock w:val="contentLocked"/>
              <w:comboBox>
                <w:listItem w:displayText=" " w:value=" "/>
                <w:listItem w:displayText="Av. Movimento das Forças Armadas, n.º 1, 2700-595 Amadora | Portugal" w:value="Av. Movimento das Forças Armadas, n.º 1, 2700-595 Amadora | Portugal"/>
              </w:comboBox>
            </w:sdtPr>
            <w:sdtContent>
              <w:r w:rsidR="006E0F6A" w:rsidRPr="00354C61">
                <w:rPr>
                  <w:sz w:val="14"/>
                  <w:szCs w:val="14"/>
                </w:rPr>
                <w:t>Av. Movimento das Forças Armadas, n.º 1, 2700-595 Amadora | Portugal</w:t>
              </w:r>
            </w:sdtContent>
          </w:sdt>
        </w:p>
        <w:p w:rsidR="006E0F6A" w:rsidRDefault="00BC615E" w:rsidP="001B479C">
          <w:pPr>
            <w:rPr>
              <w:sz w:val="14"/>
              <w:szCs w:val="14"/>
              <w:lang w:val="en-US"/>
            </w:rPr>
          </w:pPr>
          <w:sdt>
            <w:sdtPr>
              <w:rPr>
                <w:sz w:val="14"/>
                <w:szCs w:val="14"/>
                <w:lang w:val="en-US"/>
              </w:rPr>
              <w:alias w:val="Contactos"/>
              <w:tag w:val="Contactos"/>
              <w:id w:val="16912290"/>
              <w:lock w:val="contentLocked"/>
              <w:comboBox>
                <w:listItem w:displayText=" " w:value=" "/>
                <w:listItem w:displayText="T [+351] 214 369 000 | geral@cm-amadora.pt | www.cm-amadora.pt" w:value="T [+351] 214 369 000 | geral@cm-amadora.pt | www.cm-amadora.pt"/>
              </w:comboBox>
            </w:sdtPr>
            <w:sdtContent>
              <w:r w:rsidR="006E0F6A">
                <w:rPr>
                  <w:sz w:val="14"/>
                  <w:szCs w:val="14"/>
                  <w:lang w:val="en-US"/>
                </w:rPr>
                <w:t>T [+351] 214 369 000 | geral@cm-amadora.pt | www.cm-amadora.pt</w:t>
              </w:r>
            </w:sdtContent>
          </w:sdt>
        </w:p>
      </w:tc>
      <w:tc>
        <w:tcPr>
          <w:tcW w:w="1418" w:type="dxa"/>
        </w:tcPr>
        <w:p w:rsidR="006E0F6A" w:rsidRPr="00354C61" w:rsidRDefault="006E0F6A" w:rsidP="001B479C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  <w:lang w:val="en-US"/>
            </w:rPr>
          </w:pPr>
        </w:p>
        <w:p w:rsidR="006E0F6A" w:rsidRPr="00354C61" w:rsidRDefault="006E0F6A" w:rsidP="001B479C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  <w:lang w:val="en-US"/>
            </w:rPr>
          </w:pPr>
        </w:p>
        <w:p w:rsidR="006E0F6A" w:rsidRDefault="00BC615E" w:rsidP="001B479C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</w:rPr>
          </w:pPr>
          <w:sdt>
            <w:sdtPr>
              <w:rPr>
                <w:rFonts w:ascii="Calibri" w:hAnsi="Calibri"/>
                <w:sz w:val="14"/>
                <w:szCs w:val="14"/>
              </w:rPr>
              <w:id w:val="16912291"/>
            </w:sdtPr>
            <w:sdtContent>
              <w:r w:rsidR="006E0F6A">
                <w:rPr>
                  <w:rFonts w:ascii="Calibri" w:hAnsi="Calibri"/>
                  <w:sz w:val="14"/>
                  <w:szCs w:val="14"/>
                </w:rPr>
                <w:t xml:space="preserve">Página 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begin"/>
              </w:r>
              <w:r w:rsidR="006E0F6A">
                <w:rPr>
                  <w:rFonts w:ascii="Calibri" w:hAnsi="Calibri"/>
                  <w:sz w:val="14"/>
                  <w:szCs w:val="14"/>
                </w:rPr>
                <w:instrText xml:space="preserve"> PAGE </w:instrText>
              </w:r>
              <w:r>
                <w:rPr>
                  <w:rFonts w:ascii="Calibri" w:hAnsi="Calibri"/>
                  <w:sz w:val="14"/>
                  <w:szCs w:val="14"/>
                </w:rPr>
                <w:fldChar w:fldCharType="separate"/>
              </w:r>
              <w:r w:rsidR="00C47B7A">
                <w:rPr>
                  <w:rFonts w:ascii="Calibri" w:hAnsi="Calibri"/>
                  <w:noProof/>
                  <w:sz w:val="14"/>
                  <w:szCs w:val="14"/>
                </w:rPr>
                <w:t>2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end"/>
              </w:r>
              <w:r w:rsidR="006E0F6A">
                <w:rPr>
                  <w:rFonts w:ascii="Calibri" w:hAnsi="Calibri"/>
                  <w:sz w:val="14"/>
                  <w:szCs w:val="14"/>
                </w:rPr>
                <w:t xml:space="preserve"> de 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begin"/>
              </w:r>
              <w:r w:rsidR="006E0F6A">
                <w:rPr>
                  <w:rFonts w:ascii="Calibri" w:hAnsi="Calibri"/>
                  <w:sz w:val="14"/>
                  <w:szCs w:val="14"/>
                </w:rPr>
                <w:instrText xml:space="preserve"> NUMPAGES </w:instrText>
              </w:r>
              <w:r>
                <w:rPr>
                  <w:rFonts w:ascii="Calibri" w:hAnsi="Calibri"/>
                  <w:sz w:val="14"/>
                  <w:szCs w:val="14"/>
                </w:rPr>
                <w:fldChar w:fldCharType="separate"/>
              </w:r>
              <w:r w:rsidR="00C47B7A">
                <w:rPr>
                  <w:rFonts w:ascii="Calibri" w:hAnsi="Calibri"/>
                  <w:noProof/>
                  <w:sz w:val="14"/>
                  <w:szCs w:val="14"/>
                </w:rPr>
                <w:t>2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end"/>
              </w:r>
            </w:sdtContent>
          </w:sdt>
        </w:p>
      </w:tc>
    </w:tr>
  </w:tbl>
  <w:p w:rsidR="006E0F6A" w:rsidRPr="0089779D" w:rsidRDefault="006E0F6A" w:rsidP="006E180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6A" w:rsidRDefault="006E0F6A" w:rsidP="00AD1160">
      <w:pPr>
        <w:spacing w:after="0" w:line="240" w:lineRule="auto"/>
      </w:pPr>
      <w:r>
        <w:separator/>
      </w:r>
    </w:p>
  </w:footnote>
  <w:footnote w:type="continuationSeparator" w:id="0">
    <w:p w:rsidR="006E0F6A" w:rsidRDefault="006E0F6A" w:rsidP="00AD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F6A" w:rsidRPr="001B479C" w:rsidRDefault="00BC615E" w:rsidP="001B479C">
    <w:pPr>
      <w:pStyle w:val="Cabealho"/>
      <w:tabs>
        <w:tab w:val="clear" w:pos="4252"/>
        <w:tab w:val="clear" w:pos="8504"/>
      </w:tabs>
    </w:pPr>
    <w:r>
      <w:rPr>
        <w:noProof/>
        <w:lang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alt="______" style="position:absolute;margin-left:.5pt;margin-top:406.5pt;width:22.25pt;height:13.5pt;z-index:-251653120;mso-wrap-style:none;mso-position-horizontal-relative:page;mso-position-vertical-relative:page;mso-width-relative:margin;mso-height-relative:margin;v-text-anchor:middle" filled="f" stroked="f">
          <v:textbox style="mso-next-textbox:#_x0000_s1028" inset="0,0,0,0">
            <w:txbxContent>
              <w:p w:rsidR="006E0F6A" w:rsidRDefault="006E0F6A" w:rsidP="001B479C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lang w:eastAsia="pt-PT"/>
      </w:rPr>
      <w:pict>
        <v:shape id="_x0000_s1025" type="#_x0000_t202" alt="" style="position:absolute;margin-left:178.15pt;margin-top:36pt;width:256.05pt;height:27.5pt;z-index:-251656192;mso-position-horizontal-relative:page;mso-position-vertical:absolute;mso-position-vertical-relative:page;mso-width-relative:margin;mso-height-relative:margin" o:allowincell="f" filled="f" stroked="f">
          <v:textbox style="mso-next-textbox:#_x0000_s1025" inset="0,0,0,0">
            <w:txbxContent>
              <w:p w:rsidR="00F70770" w:rsidRDefault="00F70770" w:rsidP="001B479C">
                <w:pPr>
                  <w:spacing w:after="0" w:line="240" w:lineRule="auto"/>
                  <w:rPr>
                    <w:rFonts w:ascii="Calibri" w:hAnsi="Calibri"/>
                    <w:b/>
                    <w:sz w:val="14"/>
                    <w:szCs w:val="14"/>
                  </w:rPr>
                </w:pPr>
                <w:bookmarkStart w:id="3" w:name="MTXT"/>
              </w:p>
              <w:p w:rsidR="006E0F6A" w:rsidRPr="005A44A9" w:rsidRDefault="006E0F6A" w:rsidP="001B479C">
                <w:pPr>
                  <w:spacing w:after="0" w:line="240" w:lineRule="auto"/>
                  <w:rPr>
                    <w:rFonts w:ascii="Calibri" w:hAnsi="Calibri"/>
                    <w:b/>
                    <w:sz w:val="14"/>
                    <w:szCs w:val="14"/>
                  </w:rPr>
                </w:pPr>
                <w:r w:rsidRPr="00E36555">
                  <w:rPr>
                    <w:rFonts w:ascii="Calibri" w:hAnsi="Calibri"/>
                    <w:b/>
                    <w:sz w:val="14"/>
                    <w:szCs w:val="14"/>
                  </w:rPr>
                  <w:t>Departamento de Educação e Desenvolvimento Sociocultural . DEDS</w:t>
                </w:r>
              </w:p>
              <w:bookmarkEnd w:id="3"/>
              <w:p w:rsidR="006E0F6A" w:rsidRPr="00E36555" w:rsidRDefault="006E0F6A" w:rsidP="001B479C">
                <w:pPr>
                  <w:spacing w:after="0" w:line="240" w:lineRule="auto"/>
                  <w:rPr>
                    <w:rFonts w:ascii="Calibri" w:hAnsi="Calibri"/>
                    <w:sz w:val="14"/>
                    <w:szCs w:val="14"/>
                  </w:rPr>
                </w:pPr>
                <w:r w:rsidRPr="00E36555">
                  <w:rPr>
                    <w:rFonts w:ascii="Calibri" w:hAnsi="Calibri"/>
                    <w:sz w:val="14"/>
                    <w:szCs w:val="14"/>
                  </w:rPr>
                  <w:t>Divisão de Intervenção Social . DIS</w:t>
                </w:r>
              </w:p>
              <w:p w:rsidR="006E0F6A" w:rsidRPr="002D560F" w:rsidRDefault="006E0F6A" w:rsidP="001B479C">
                <w:pPr>
                  <w:spacing w:after="0" w:line="240" w:lineRule="auto"/>
                  <w:rPr>
                    <w:szCs w:val="14"/>
                  </w:rPr>
                </w:pPr>
              </w:p>
            </w:txbxContent>
          </v:textbox>
          <w10:wrap anchorx="page" anchory="page"/>
          <w10:anchorlock/>
        </v:shape>
      </w:pict>
    </w:r>
    <w:r w:rsidR="006E0F6A" w:rsidRPr="001B479C">
      <w:rPr>
        <w:noProof/>
        <w:lang w:eastAsia="pt-PT"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page">
            <wp:posOffset>907415</wp:posOffset>
          </wp:positionH>
          <wp:positionV relativeFrom="page">
            <wp:posOffset>478790</wp:posOffset>
          </wp:positionV>
          <wp:extent cx="1267486" cy="351130"/>
          <wp:effectExtent l="19050" t="0" r="8864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8095" cy="350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C615E">
      <w:rPr>
        <w:noProof/>
        <w:sz w:val="14"/>
        <w:szCs w:val="14"/>
        <w:lang w:eastAsia="pt-PT"/>
      </w:rPr>
      <w:pict>
        <v:shape id="_x0000_s1027" type="#_x0000_t202" style="position:absolute;margin-left:368.55pt;margin-top:53.6pt;width:197.55pt;height:16.65pt;z-index:-251654144;mso-position-horizontal:absolute;mso-position-horizontal-relative:page;mso-position-vertical:absolute;mso-position-vertical-relative:page;mso-width-relative:margin;mso-height-relative:margin;v-text-anchor:bottom" o:allowincell="f" filled="f" stroked="f">
          <v:textbox style="mso-next-textbox:#_x0000_s1027" inset="0,0,0,0">
            <w:txbxContent>
              <w:p w:rsidR="006E0F6A" w:rsidRDefault="006E0F6A" w:rsidP="001B479C">
                <w:pPr>
                  <w:spacing w:after="0" w:line="240" w:lineRule="auto"/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Candidatura Estudante</w:t>
                </w:r>
              </w:p>
              <w:p w:rsidR="006E0F6A" w:rsidRPr="008D3B27" w:rsidRDefault="006E0F6A" w:rsidP="001B479C">
                <w:pPr>
                  <w:spacing w:after="0" w:line="240" w:lineRule="auto"/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E57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</w:t>
                </w:r>
                <w:r w:rsidR="007F07DB">
                  <w:rPr>
                    <w:rFonts w:ascii="Calibri" w:hAnsi="Calibri"/>
                    <w:noProof/>
                    <w:sz w:val="12"/>
                    <w:szCs w:val="12"/>
                  </w:rPr>
                  <w:t>6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/V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1.0</w:t>
                </w:r>
              </w:p>
            </w:txbxContent>
          </v:textbox>
          <w10:wrap anchorx="page" anchory="page"/>
          <w10:anchorlock/>
        </v:shape>
      </w:pict>
    </w:r>
    <w:r w:rsidRPr="00BC615E">
      <w:rPr>
        <w:noProof/>
        <w:sz w:val="14"/>
        <w:szCs w:val="14"/>
        <w:lang w:eastAsia="pt-PT"/>
      </w:rPr>
      <w:pict>
        <v:shape id="_x0000_s1026" type="#_x0000_t202" style="position:absolute;margin-left:499.8pt;margin-top:33.45pt;width:66.65pt;height:20.25pt;z-index:-251655168;mso-position-horizontal:absolute;mso-position-horizontal-relative:page;mso-position-vertical-relative:page;v-text-anchor:bottom" o:allowincell="f" filled="f" stroked="f">
          <v:textbox style="mso-next-textbox:#_x0000_s1026" inset="0,0,0,0">
            <w:txbxContent>
              <w:p w:rsidR="006E0F6A" w:rsidRPr="00DA1621" w:rsidRDefault="006E0F6A" w:rsidP="001B479C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E57</w:t>
                </w:r>
              </w:p>
            </w:txbxContent>
          </v:textbox>
          <w10:wrap anchorx="page" anchory="page"/>
          <w10:anchorlock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4t/EBJYuvRW5UlxOH2Lrd41ggPE=" w:salt="9Bid8wWX6HEnZoanm/Ku3g=="/>
  <w:defaultTabStop w:val="709"/>
  <w:hyphenationZone w:val="425"/>
  <w:characterSpacingControl w:val="doNotCompress"/>
  <w:hdrShapeDefaults>
    <o:shapedefaults v:ext="edit" spidmax="208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D1160"/>
    <w:rsid w:val="00040C76"/>
    <w:rsid w:val="00081F5D"/>
    <w:rsid w:val="00090D52"/>
    <w:rsid w:val="000B2185"/>
    <w:rsid w:val="000B7494"/>
    <w:rsid w:val="000C3725"/>
    <w:rsid w:val="000D4B9D"/>
    <w:rsid w:val="000D5FD3"/>
    <w:rsid w:val="0011411A"/>
    <w:rsid w:val="00161676"/>
    <w:rsid w:val="001B479C"/>
    <w:rsid w:val="001B4A67"/>
    <w:rsid w:val="001F190A"/>
    <w:rsid w:val="00212103"/>
    <w:rsid w:val="00231C57"/>
    <w:rsid w:val="00234280"/>
    <w:rsid w:val="00252428"/>
    <w:rsid w:val="002539F3"/>
    <w:rsid w:val="002712E8"/>
    <w:rsid w:val="00276270"/>
    <w:rsid w:val="002A4F81"/>
    <w:rsid w:val="002B092B"/>
    <w:rsid w:val="002C02C0"/>
    <w:rsid w:val="002C0A05"/>
    <w:rsid w:val="002C710A"/>
    <w:rsid w:val="002F6D9A"/>
    <w:rsid w:val="003345F0"/>
    <w:rsid w:val="00357801"/>
    <w:rsid w:val="003753E6"/>
    <w:rsid w:val="003A3C6E"/>
    <w:rsid w:val="003B4583"/>
    <w:rsid w:val="003B503F"/>
    <w:rsid w:val="003F048D"/>
    <w:rsid w:val="00423ABC"/>
    <w:rsid w:val="00426942"/>
    <w:rsid w:val="00455307"/>
    <w:rsid w:val="00455B44"/>
    <w:rsid w:val="00493F6C"/>
    <w:rsid w:val="004B02A3"/>
    <w:rsid w:val="004B1380"/>
    <w:rsid w:val="004D0EC2"/>
    <w:rsid w:val="005734A6"/>
    <w:rsid w:val="005757E9"/>
    <w:rsid w:val="005C4392"/>
    <w:rsid w:val="005D43A8"/>
    <w:rsid w:val="005E1B6F"/>
    <w:rsid w:val="006023F0"/>
    <w:rsid w:val="00612477"/>
    <w:rsid w:val="0062748B"/>
    <w:rsid w:val="0065293B"/>
    <w:rsid w:val="006A5951"/>
    <w:rsid w:val="006C60ED"/>
    <w:rsid w:val="006E0F6A"/>
    <w:rsid w:val="006E1800"/>
    <w:rsid w:val="006E7E87"/>
    <w:rsid w:val="00787E12"/>
    <w:rsid w:val="00797AF9"/>
    <w:rsid w:val="007A10B0"/>
    <w:rsid w:val="007A1FFD"/>
    <w:rsid w:val="007F07DB"/>
    <w:rsid w:val="00861325"/>
    <w:rsid w:val="00870902"/>
    <w:rsid w:val="00880E0E"/>
    <w:rsid w:val="00887916"/>
    <w:rsid w:val="0089779D"/>
    <w:rsid w:val="00913C2D"/>
    <w:rsid w:val="009336A4"/>
    <w:rsid w:val="00943299"/>
    <w:rsid w:val="00962DBB"/>
    <w:rsid w:val="00967B78"/>
    <w:rsid w:val="009A7EA6"/>
    <w:rsid w:val="009C07E1"/>
    <w:rsid w:val="009D5E77"/>
    <w:rsid w:val="009F7E38"/>
    <w:rsid w:val="00A5076B"/>
    <w:rsid w:val="00AA02CA"/>
    <w:rsid w:val="00AA70C7"/>
    <w:rsid w:val="00AD1160"/>
    <w:rsid w:val="00AF6940"/>
    <w:rsid w:val="00B079C7"/>
    <w:rsid w:val="00B36674"/>
    <w:rsid w:val="00B52C10"/>
    <w:rsid w:val="00B84470"/>
    <w:rsid w:val="00B93609"/>
    <w:rsid w:val="00BC5B9D"/>
    <w:rsid w:val="00BC615E"/>
    <w:rsid w:val="00C10D46"/>
    <w:rsid w:val="00C25203"/>
    <w:rsid w:val="00C47B7A"/>
    <w:rsid w:val="00C873B4"/>
    <w:rsid w:val="00C95CD1"/>
    <w:rsid w:val="00CC0E97"/>
    <w:rsid w:val="00CC5D26"/>
    <w:rsid w:val="00CD63EE"/>
    <w:rsid w:val="00CF0B62"/>
    <w:rsid w:val="00D43ACD"/>
    <w:rsid w:val="00D660AA"/>
    <w:rsid w:val="00D71197"/>
    <w:rsid w:val="00D825E3"/>
    <w:rsid w:val="00D8560C"/>
    <w:rsid w:val="00DA222D"/>
    <w:rsid w:val="00DC7C0C"/>
    <w:rsid w:val="00DF3A41"/>
    <w:rsid w:val="00E23DE1"/>
    <w:rsid w:val="00E313D2"/>
    <w:rsid w:val="00E41EA3"/>
    <w:rsid w:val="00E60878"/>
    <w:rsid w:val="00E64CF7"/>
    <w:rsid w:val="00E83B45"/>
    <w:rsid w:val="00EF1A0A"/>
    <w:rsid w:val="00F2363D"/>
    <w:rsid w:val="00F33AD2"/>
    <w:rsid w:val="00F70770"/>
    <w:rsid w:val="00F75469"/>
    <w:rsid w:val="00F77E29"/>
    <w:rsid w:val="00F8569F"/>
    <w:rsid w:val="00F906EB"/>
    <w:rsid w:val="00FA15DA"/>
    <w:rsid w:val="00FC6F27"/>
    <w:rsid w:val="00FC75E3"/>
    <w:rsid w:val="00FD48CD"/>
    <w:rsid w:val="00FE4725"/>
    <w:rsid w:val="00FE5052"/>
    <w:rsid w:val="00FE74C5"/>
    <w:rsid w:val="00FF19CC"/>
    <w:rsid w:val="00FF7611"/>
    <w:rsid w:val="00FF7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2"/>
      <o:rules v:ext="edit">
        <o:r id="V:Rule22" type="connector" idref="#_x0000_s2063"/>
        <o:r id="V:Rule23" type="connector" idref="#_x0000_s2073"/>
        <o:r id="V:Rule24" type="connector" idref="#_x0000_s2066"/>
        <o:r id="V:Rule25" type="connector" idref="#_x0000_s2065"/>
        <o:r id="V:Rule26" type="connector" idref="#_x0000_s2074"/>
        <o:r id="V:Rule27" type="connector" idref="#_x0000_s2064"/>
        <o:r id="V:Rule28" type="connector" idref="#_x0000_s2077"/>
        <o:r id="V:Rule29" type="connector" idref="#_x0000_s2071"/>
        <o:r id="V:Rule30" type="connector" idref="#_x0000_s2072"/>
        <o:r id="V:Rule31" type="connector" idref="#_x0000_s2079"/>
        <o:r id="V:Rule32" type="connector" idref="#_x0000_s2059"/>
        <o:r id="V:Rule33" type="connector" idref="#_x0000_s2067"/>
        <o:r id="V:Rule34" type="connector" idref="#_x0000_s2068"/>
        <o:r id="V:Rule35" type="connector" idref="#_x0000_s2076"/>
        <o:r id="V:Rule36" type="connector" idref="#_x0000_s2078"/>
        <o:r id="V:Rule37" type="connector" idref="#_x0000_s2062"/>
        <o:r id="V:Rule38" type="connector" idref="#_x0000_s2069"/>
        <o:r id="V:Rule39" type="connector" idref="#_x0000_s2075"/>
        <o:r id="V:Rule40" type="connector" idref="#_x0000_s2070"/>
        <o:r id="V:Rule41" type="connector" idref="#_x0000_s2061"/>
        <o:r id="V:Rule42" type="connector" idref="#_x0000_s2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7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AD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AD1160"/>
  </w:style>
  <w:style w:type="paragraph" w:styleId="Rodap">
    <w:name w:val="footer"/>
    <w:basedOn w:val="Normal"/>
    <w:link w:val="RodapCarcter"/>
    <w:uiPriority w:val="99"/>
    <w:unhideWhenUsed/>
    <w:rsid w:val="00AD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D1160"/>
  </w:style>
  <w:style w:type="paragraph" w:styleId="Textodebalo">
    <w:name w:val="Balloon Text"/>
    <w:basedOn w:val="Normal"/>
    <w:link w:val="TextodebaloCarcter"/>
    <w:uiPriority w:val="99"/>
    <w:semiHidden/>
    <w:unhideWhenUsed/>
    <w:rsid w:val="00AD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D116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897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elanormal"/>
    <w:uiPriority w:val="60"/>
    <w:rsid w:val="00090D5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TextodoMarcadordePosio">
    <w:name w:val="Placeholder Text"/>
    <w:basedOn w:val="Tipodeletrapredefinidodopargrafo"/>
    <w:uiPriority w:val="99"/>
    <w:rsid w:val="006E180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17BE2B3990F4FC28F1DF0CE5CC7D6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8B3995-54B6-44AD-97FE-30E72279E4CE}"/>
      </w:docPartPr>
      <w:docPartBody>
        <w:p w:rsidR="0031037A" w:rsidRDefault="00505824" w:rsidP="00505824">
          <w:pPr>
            <w:pStyle w:val="C17BE2B3990F4FC28F1DF0CE5CC7D64F"/>
          </w:pPr>
          <w:r>
            <w:t xml:space="preserve"> ____ de ___________ de 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05824"/>
    <w:rsid w:val="002711AB"/>
    <w:rsid w:val="0031037A"/>
    <w:rsid w:val="003F6CB7"/>
    <w:rsid w:val="00505824"/>
    <w:rsid w:val="005E4EED"/>
    <w:rsid w:val="0067318B"/>
    <w:rsid w:val="0089018D"/>
    <w:rsid w:val="009666F7"/>
    <w:rsid w:val="00CA649E"/>
    <w:rsid w:val="00EA5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37A"/>
    <w:rPr>
      <w:rFonts w:cs="Times New Roman"/>
      <w:sz w:val="3276"/>
      <w:szCs w:val="327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rsid w:val="00505824"/>
    <w:rPr>
      <w:color w:val="808080"/>
    </w:rPr>
  </w:style>
  <w:style w:type="paragraph" w:customStyle="1" w:styleId="819981F33C344034A438F8E603D6C525">
    <w:name w:val="819981F33C344034A438F8E603D6C525"/>
    <w:rsid w:val="00505824"/>
  </w:style>
  <w:style w:type="paragraph" w:customStyle="1" w:styleId="B2D02B005641409FBD9CBCD9A7A29435">
    <w:name w:val="B2D02B005641409FBD9CBCD9A7A29435"/>
    <w:rsid w:val="00505824"/>
  </w:style>
  <w:style w:type="paragraph" w:customStyle="1" w:styleId="3A9CFF71FB384F88AFE10E9DADABA7A0">
    <w:name w:val="3A9CFF71FB384F88AFE10E9DADABA7A0"/>
    <w:rsid w:val="00505824"/>
  </w:style>
  <w:style w:type="paragraph" w:customStyle="1" w:styleId="A85972EF313B40E3869D95C2EA3A9C93">
    <w:name w:val="A85972EF313B40E3869D95C2EA3A9C93"/>
    <w:rsid w:val="00505824"/>
  </w:style>
  <w:style w:type="paragraph" w:customStyle="1" w:styleId="4795E425CF454CD79A7224627714F16F">
    <w:name w:val="4795E425CF454CD79A7224627714F16F"/>
    <w:rsid w:val="00505824"/>
  </w:style>
  <w:style w:type="paragraph" w:customStyle="1" w:styleId="C17BE2B3990F4FC28F1DF0CE5CC7D64F">
    <w:name w:val="C17BE2B3990F4FC28F1DF0CE5CC7D64F"/>
    <w:rsid w:val="00505824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941409-6260-4346-9CF5-26DBEE9A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E57_candid_estud.dotx</Template>
  <TotalTime>216</TotalTime>
  <Pages>2</Pages>
  <Words>461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da Amadora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ana.costa</dc:creator>
  <cp:lastModifiedBy>Pedro Dourado</cp:lastModifiedBy>
  <cp:revision>14</cp:revision>
  <cp:lastPrinted>2016-02-19T11:25:00Z</cp:lastPrinted>
  <dcterms:created xsi:type="dcterms:W3CDTF">2016-02-18T16:36:00Z</dcterms:created>
  <dcterms:modified xsi:type="dcterms:W3CDTF">2016-03-31T11:19:00Z</dcterms:modified>
</cp:coreProperties>
</file>