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077" w:rsidRDefault="00CE2A42" w:rsidP="00F53077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Exmo/a. Sr/</w:t>
      </w:r>
      <w:r w:rsidR="00F53077">
        <w:rPr>
          <w:rFonts w:asciiTheme="minorHAnsi" w:hAnsiTheme="minorHAnsi" w:cs="FoundryMonoline-Medium"/>
          <w:sz w:val="22"/>
          <w:szCs w:val="22"/>
          <w:lang w:eastAsia="pt-PT"/>
        </w:rPr>
        <w:t>ª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 xml:space="preserve">. </w:t>
      </w:r>
    </w:p>
    <w:p w:rsidR="00CE2A42" w:rsidRDefault="00CE2A42" w:rsidP="00F53077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F53077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CE2A42" w:rsidRDefault="00CE2A42" w:rsidP="00CE2A42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CE2A42" w:rsidRPr="004D4F0D" w:rsidTr="00F53077">
        <w:tc>
          <w:tcPr>
            <w:tcW w:w="9928" w:type="dxa"/>
            <w:tcBorders>
              <w:top w:val="single" w:sz="12" w:space="0" w:color="auto"/>
            </w:tcBorders>
          </w:tcPr>
          <w:p w:rsidR="00CE2A42" w:rsidRPr="004D4F0D" w:rsidRDefault="00CE2A42" w:rsidP="00771ACC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CE2A42" w:rsidRPr="004D4F0D" w:rsidTr="00771ACC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393F84" w:rsidTr="00771ACC">
              <w:trPr>
                <w:cantSplit/>
              </w:trPr>
              <w:tc>
                <w:tcPr>
                  <w:tcW w:w="9697" w:type="dxa"/>
                </w:tcPr>
                <w:p w:rsidR="00CE2A42" w:rsidRPr="00393F84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CE2A42" w:rsidRPr="00393F84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8B12BA80D85744CCB4FD37641DC8BC6E"/>
                      </w:placeholder>
                      <w:showingPlcHdr/>
                      <w:text/>
                    </w:sdtPr>
                    <w:sdtContent>
                      <w:r w:rsidR="00CE2A42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CE2A42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7C633D" w:rsidTr="00771ACC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CE2A42" w:rsidRPr="00344037" w:rsidTr="00771ACC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61AA167194EC42EEA2A91062516AE8C3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8B19EF4C475A4F07B0371532DC7B0E85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0F72727A7F39484381FD46587AAE6BAB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CE2A42" w:rsidRPr="00344037" w:rsidRDefault="00CE2A42" w:rsidP="00771ACC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3C9CC53AF49D42739AE0C45C820AACB3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CE2A42" w:rsidRPr="007C633D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4D4F0D" w:rsidTr="00771ACC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787993" w:rsidTr="00771ACC">
              <w:trPr>
                <w:cantSplit/>
              </w:trPr>
              <w:tc>
                <w:tcPr>
                  <w:tcW w:w="9697" w:type="dxa"/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7CD39997F5254172A86371137F57942B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4D4F0D" w:rsidTr="00771ACC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CE2A42" w:rsidRPr="00787993" w:rsidTr="00771ACC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9BAFE10DB35C496698B9F35E4167371C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9F6177816C3E42A6A484AE52DE33E1F5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96DEF9AFEFA744D2A5445EED9E7A5AF2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4D4F0D" w:rsidTr="00771ACC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CE2A42" w:rsidRPr="0094655E" w:rsidTr="00771ACC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98FAEF4CA1E94CB1A179EBA3E6812A4D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5490C8B6319840DBBEE409A63F89E160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F0885F9B55234DF98CA5AA8F4572D379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4D4F0D" w:rsidTr="00771ACC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94655E" w:rsidTr="00771ACC">
              <w:trPr>
                <w:cantSplit/>
              </w:trPr>
              <w:tc>
                <w:tcPr>
                  <w:tcW w:w="9697" w:type="dxa"/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03DA9B08F39C4B3CA82320FA86626BB2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4D4F0D" w:rsidTr="00F53077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612632" w:rsidTr="00771ACC">
              <w:trPr>
                <w:cantSplit/>
              </w:trPr>
              <w:tc>
                <w:tcPr>
                  <w:tcW w:w="9697" w:type="dxa"/>
                </w:tcPr>
                <w:p w:rsidR="00CE2A42" w:rsidRPr="00612632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CE2A42" w:rsidRPr="00612632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BCB0D39A68F04F1A9A237009C207340A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4D4F0D" w:rsidTr="00F53077">
        <w:tc>
          <w:tcPr>
            <w:tcW w:w="9928" w:type="dxa"/>
            <w:tcBorders>
              <w:top w:val="single" w:sz="12" w:space="0" w:color="auto"/>
            </w:tcBorders>
          </w:tcPr>
          <w:p w:rsidR="00CE2A42" w:rsidRPr="004D4F0D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CE2A42" w:rsidRPr="007D5003" w:rsidTr="00771ACC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393F84" w:rsidTr="00771ACC">
              <w:trPr>
                <w:cantSplit/>
              </w:trPr>
              <w:tc>
                <w:tcPr>
                  <w:tcW w:w="9697" w:type="dxa"/>
                </w:tcPr>
                <w:p w:rsidR="00CE2A42" w:rsidRPr="00393F84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CE2A42" w:rsidRPr="00393F84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1572DEB7E4894502B20E090FE716520B"/>
                      </w:placeholder>
                      <w:showingPlcHdr/>
                      <w:text/>
                    </w:sdtPr>
                    <w:sdtContent>
                      <w:r w:rsidR="00CE2A42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CE2A42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7D5003" w:rsidTr="00771ACC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CE2A42" w:rsidRPr="00344037" w:rsidTr="00771ACC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8B947C95DE604C0AAC70838DCD185905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D7E902250B4E453B8C89F5708C01F484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A1D0C2A7551A41B1BB596398E05B7324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CE2A42" w:rsidRPr="00344037" w:rsidRDefault="00CE2A42" w:rsidP="00771ACC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A985DAAA84F64976BCD0BC2E8C71D6BD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CE2A42" w:rsidRPr="007C633D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7D5003" w:rsidTr="00771ACC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787993" w:rsidTr="00771ACC">
              <w:trPr>
                <w:cantSplit/>
              </w:trPr>
              <w:tc>
                <w:tcPr>
                  <w:tcW w:w="9697" w:type="dxa"/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E3CABF8B8AD445EA8BC2A37DC74A1378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7D5003" w:rsidTr="00771ACC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CE2A42" w:rsidRPr="00787993" w:rsidTr="00771ACC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56CDDA83B17A41368E5F877EB92A6868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A87318C83B6D433C84305FC41E7C2FED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CE2A42" w:rsidRPr="00787993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CE2A42" w:rsidRPr="00787993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3C487D5EF3FE43848E992ADCC9ACA5C3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7D5003" w:rsidTr="00771ACC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CE2A42" w:rsidRPr="0094655E" w:rsidTr="00771ACC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8BD03DFE7BD64C58BA2EC7DB57CA685F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42061528D0354F459082C5CDB3D265BD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CE2A42" w:rsidRPr="0094655E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CE2A42" w:rsidRPr="0094655E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2B8D51F34ED745B892E3FDBB20FB5964"/>
                      </w:placeholder>
                      <w:showingPlcHdr/>
                      <w:text/>
                    </w:sdtPr>
                    <w:sdtContent>
                      <w:r w:rsidR="00CE2A42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CE2A42" w:rsidRPr="007D5003" w:rsidTr="00771ACC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CE2A42" w:rsidRPr="00344037" w:rsidTr="00771ACC">
              <w:trPr>
                <w:cantSplit/>
              </w:trPr>
              <w:tc>
                <w:tcPr>
                  <w:tcW w:w="9697" w:type="dxa"/>
                </w:tcPr>
                <w:p w:rsidR="00CE2A42" w:rsidRPr="00344037" w:rsidRDefault="00CE2A42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CE2A42" w:rsidRPr="00344037" w:rsidRDefault="00381131" w:rsidP="00771ACC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B035A5E238524FF791DD739E268B6941"/>
                      </w:placeholder>
                      <w:showingPlcHdr/>
                      <w:text/>
                    </w:sdtPr>
                    <w:sdtContent>
                      <w:r w:rsidR="00CE2A42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CE2A42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CE2A42" w:rsidRPr="007D5003" w:rsidRDefault="00CE2A42" w:rsidP="00771ACC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CE2A42" w:rsidRDefault="00CE2A42" w:rsidP="00CE2A42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CE2A42" w:rsidRDefault="00CE2A4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comgrelha"/>
        <w:tblW w:w="4897" w:type="pct"/>
        <w:tblInd w:w="108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2"/>
      </w:tblGrid>
      <w:tr w:rsidR="00A0021B" w:rsidRPr="00A0021B" w:rsidTr="00F53077">
        <w:trPr>
          <w:trHeight w:val="195"/>
        </w:trPr>
        <w:tc>
          <w:tcPr>
            <w:tcW w:w="5000" w:type="pct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 (ASSINALE COM O “X” O PRETENDIDO)</w:t>
            </w:r>
          </w:p>
        </w:tc>
      </w:tr>
      <w:tr w:rsidR="00A0021B" w:rsidRPr="00A0021B" w:rsidTr="00F53077">
        <w:trPr>
          <w:trHeight w:val="525"/>
        </w:trPr>
        <w:tc>
          <w:tcPr>
            <w:tcW w:w="5000" w:type="pct"/>
            <w:tcBorders>
              <w:top w:val="single" w:sz="2" w:space="0" w:color="auto"/>
            </w:tcBorders>
          </w:tcPr>
          <w:p w:rsid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left="-108" w:hanging="34"/>
              <w:rPr>
                <w:rFonts w:asciiTheme="minorHAnsi" w:hAnsiTheme="minorHAnsi"/>
                <w:sz w:val="22"/>
                <w:szCs w:val="22"/>
              </w:rPr>
            </w:pPr>
          </w:p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left="34" w:hanging="34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>Requerer a V.Exª:</w:t>
            </w:r>
          </w:p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left="34" w:hanging="34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>Nos termos do artigo 15</w:t>
            </w:r>
            <w:r w:rsidR="00C6545D">
              <w:rPr>
                <w:rFonts w:asciiTheme="minorHAnsi" w:hAnsiTheme="minorHAnsi"/>
                <w:sz w:val="22"/>
                <w:szCs w:val="22"/>
              </w:rPr>
              <w:t>.º</w:t>
            </w:r>
            <w:r w:rsidRPr="00A0021B">
              <w:rPr>
                <w:rFonts w:asciiTheme="minorHAnsi" w:hAnsiTheme="minorHAnsi"/>
                <w:sz w:val="22"/>
                <w:szCs w:val="22"/>
              </w:rPr>
              <w:t xml:space="preserve"> do Regulamento </w:t>
            </w:r>
            <w:r w:rsidR="00C6545D">
              <w:rPr>
                <w:rFonts w:asciiTheme="minorHAnsi" w:hAnsiTheme="minorHAnsi"/>
                <w:sz w:val="22"/>
                <w:szCs w:val="22"/>
              </w:rPr>
              <w:t xml:space="preserve">Municipal </w:t>
            </w:r>
            <w:r w:rsidRPr="00A0021B">
              <w:rPr>
                <w:rFonts w:asciiTheme="minorHAnsi" w:hAnsiTheme="minorHAnsi"/>
                <w:sz w:val="22"/>
                <w:szCs w:val="22"/>
              </w:rPr>
              <w:t xml:space="preserve">das Zonas de Estacionamento Tarifado e de Duração Limitada da Venteira, a atribuição para o ano de </w: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021B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A0021B">
              <w:rPr>
                <w:rFonts w:asciiTheme="minorHAnsi" w:hAnsiTheme="minorHAnsi"/>
                <w:sz w:val="22"/>
                <w:szCs w:val="22"/>
              </w:rPr>
              <w:t xml:space="preserve">, afeto ao veículo com a matrícula </w: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021B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A0021B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A0021B">
              <w:rPr>
                <w:rFonts w:asciiTheme="minorHAnsi" w:hAnsiTheme="minorHAnsi"/>
                <w:sz w:val="22"/>
                <w:szCs w:val="22"/>
              </w:rPr>
              <w:t>:</w:t>
            </w:r>
          </w:p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left="-108" w:hanging="34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tbl>
            <w:tblPr>
              <w:tblStyle w:val="Tabelacomgrelh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1"/>
              <w:gridCol w:w="9245"/>
            </w:tblGrid>
            <w:tr w:rsidR="00A0021B" w:rsidRPr="00A0021B" w:rsidTr="00767EAB">
              <w:tc>
                <w:tcPr>
                  <w:tcW w:w="461" w:type="dxa"/>
                </w:tcPr>
                <w:p w:rsidR="00A0021B" w:rsidRPr="00A0021B" w:rsidRDefault="00381131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Marcar4"/>
                  <w:r w:rsidR="00A0021B" w:rsidRPr="00A0021B">
                    <w:rPr>
                      <w:rFonts w:asciiTheme="minorHAnsi" w:hAnsiTheme="minorHAnsi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fldChar w:fldCharType="separate"/>
                  </w: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end"/>
                  </w:r>
                  <w:bookmarkEnd w:id="0"/>
                </w:p>
              </w:tc>
              <w:tc>
                <w:tcPr>
                  <w:tcW w:w="9245" w:type="dxa"/>
                </w:tcPr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 xml:space="preserve">Cartão de Residente </w:t>
                  </w:r>
                </w:p>
              </w:tc>
            </w:tr>
            <w:tr w:rsidR="00A0021B" w:rsidRPr="00A0021B" w:rsidTr="00767EAB">
              <w:tc>
                <w:tcPr>
                  <w:tcW w:w="461" w:type="dxa"/>
                </w:tcPr>
                <w:p w:rsidR="00A0021B" w:rsidRPr="00A0021B" w:rsidRDefault="00381131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0021B" w:rsidRPr="00A0021B">
                    <w:rPr>
                      <w:rFonts w:asciiTheme="minorHAnsi" w:hAnsiTheme="minorHAnsi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fldChar w:fldCharType="separate"/>
                  </w: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9245" w:type="dxa"/>
                </w:tcPr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Cartão de Residente (Utentes Equiparados)</w:t>
                  </w:r>
                </w:p>
              </w:tc>
            </w:tr>
            <w:tr w:rsidR="00A0021B" w:rsidRPr="00A0021B" w:rsidTr="00767EAB">
              <w:tc>
                <w:tcPr>
                  <w:tcW w:w="461" w:type="dxa"/>
                </w:tcPr>
                <w:p w:rsidR="00A0021B" w:rsidRPr="00A0021B" w:rsidRDefault="00381131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0021B" w:rsidRPr="00A0021B">
                    <w:rPr>
                      <w:rFonts w:asciiTheme="minorHAnsi" w:hAnsiTheme="minorHAnsi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fldChar w:fldCharType="separate"/>
                  </w: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9245" w:type="dxa"/>
                </w:tcPr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Cartão de Residente (2º Cartão)</w:t>
                  </w:r>
                </w:p>
              </w:tc>
            </w:tr>
            <w:tr w:rsidR="00A0021B" w:rsidRPr="00A0021B" w:rsidTr="00767EAB">
              <w:tc>
                <w:tcPr>
                  <w:tcW w:w="461" w:type="dxa"/>
                </w:tcPr>
                <w:p w:rsidR="00A0021B" w:rsidRPr="00A0021B" w:rsidRDefault="00381131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0021B" w:rsidRPr="00A0021B">
                    <w:rPr>
                      <w:rFonts w:asciiTheme="minorHAnsi" w:hAnsiTheme="minorHAnsi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fldChar w:fldCharType="separate"/>
                  </w: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9245" w:type="dxa"/>
                </w:tcPr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Cartão de Residente (3º Cartão)</w:t>
                  </w:r>
                </w:p>
              </w:tc>
            </w:tr>
            <w:tr w:rsidR="00A0021B" w:rsidRPr="00A0021B" w:rsidTr="00767EAB">
              <w:tc>
                <w:tcPr>
                  <w:tcW w:w="461" w:type="dxa"/>
                </w:tcPr>
                <w:p w:rsidR="00A0021B" w:rsidRPr="00A0021B" w:rsidRDefault="00381131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0021B" w:rsidRPr="00A0021B">
                    <w:rPr>
                      <w:rFonts w:asciiTheme="minorHAnsi" w:hAnsiTheme="minorHAnsi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fldChar w:fldCharType="separate"/>
                  </w: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9245" w:type="dxa"/>
                </w:tcPr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Cartão de Residente (Renovação)</w:t>
                  </w:r>
                </w:p>
              </w:tc>
            </w:tr>
            <w:tr w:rsidR="00A0021B" w:rsidRPr="00A0021B" w:rsidTr="00767EAB">
              <w:tc>
                <w:tcPr>
                  <w:tcW w:w="461" w:type="dxa"/>
                </w:tcPr>
                <w:p w:rsidR="00A0021B" w:rsidRPr="00A0021B" w:rsidRDefault="00381131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0021B" w:rsidRPr="00A0021B">
                    <w:rPr>
                      <w:rFonts w:asciiTheme="minorHAnsi" w:hAnsiTheme="minorHAnsi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fldChar w:fldCharType="separate"/>
                  </w: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9245" w:type="dxa"/>
                </w:tcPr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Cartão de Residente (Substituição)</w:t>
                  </w:r>
                </w:p>
                <w:p w:rsidR="00A0021B" w:rsidRPr="00A0021B" w:rsidRDefault="00A0021B" w:rsidP="00272176">
                  <w:pPr>
                    <w:autoSpaceDE w:val="0"/>
                    <w:autoSpaceDN w:val="0"/>
                    <w:adjustRightInd w:val="0"/>
                    <w:spacing w:line="276" w:lineRule="auto"/>
                    <w:ind w:hanging="34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left="-108" w:hanging="34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0021B" w:rsidRPr="00A0021B" w:rsidRDefault="00C6545D" w:rsidP="00272176">
      <w:pPr>
        <w:autoSpaceDE w:val="0"/>
        <w:autoSpaceDN w:val="0"/>
        <w:adjustRightInd w:val="0"/>
        <w:ind w:left="142" w:hanging="3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Nos termos do artigo</w:t>
      </w:r>
      <w:r w:rsidR="00A0021B" w:rsidRPr="00A0021B">
        <w:rPr>
          <w:rFonts w:asciiTheme="minorHAnsi" w:hAnsiTheme="minorHAnsi"/>
          <w:sz w:val="22"/>
          <w:szCs w:val="22"/>
        </w:rPr>
        <w:t xml:space="preserve"> 18</w:t>
      </w:r>
      <w:r>
        <w:rPr>
          <w:rFonts w:asciiTheme="minorHAnsi" w:hAnsiTheme="minorHAnsi"/>
          <w:sz w:val="22"/>
          <w:szCs w:val="22"/>
        </w:rPr>
        <w:t>.</w:t>
      </w:r>
      <w:r w:rsidR="00A0021B" w:rsidRPr="00A0021B">
        <w:rPr>
          <w:rFonts w:asciiTheme="minorHAnsi" w:hAnsiTheme="minorHAnsi"/>
          <w:sz w:val="22"/>
          <w:szCs w:val="22"/>
        </w:rPr>
        <w:t xml:space="preserve">º do </w:t>
      </w:r>
      <w:r>
        <w:rPr>
          <w:rFonts w:asciiTheme="minorHAnsi" w:hAnsiTheme="minorHAnsi"/>
          <w:sz w:val="22"/>
          <w:szCs w:val="22"/>
        </w:rPr>
        <w:t>R</w:t>
      </w:r>
      <w:r w:rsidR="00A0021B" w:rsidRPr="00A0021B">
        <w:rPr>
          <w:rFonts w:asciiTheme="minorHAnsi" w:hAnsiTheme="minorHAnsi"/>
          <w:sz w:val="22"/>
          <w:szCs w:val="22"/>
        </w:rPr>
        <w:t xml:space="preserve">egulamento </w:t>
      </w:r>
      <w:r>
        <w:rPr>
          <w:rFonts w:asciiTheme="minorHAnsi" w:hAnsiTheme="minorHAnsi"/>
          <w:sz w:val="22"/>
          <w:szCs w:val="22"/>
        </w:rPr>
        <w:t xml:space="preserve">Municipal </w:t>
      </w:r>
      <w:r w:rsidR="00A0021B" w:rsidRPr="00A0021B">
        <w:rPr>
          <w:rFonts w:asciiTheme="minorHAnsi" w:hAnsiTheme="minorHAnsi"/>
          <w:sz w:val="22"/>
          <w:szCs w:val="22"/>
        </w:rPr>
        <w:t xml:space="preserve">das Zonas de Estacionamento Tarifado e de Duração Limitada da Venteira – Boletim Municipal, Edição Especial de 15/04/03, alterado pelos B.M. Edições Especiais de 15/01/04 e 15/06/04, por motivo de: </w:t>
      </w:r>
      <w:r w:rsidR="00381131" w:rsidRPr="00A0021B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0021B" w:rsidRPr="00A0021B">
        <w:rPr>
          <w:rFonts w:asciiTheme="minorHAnsi" w:hAnsiTheme="minorHAnsi"/>
          <w:sz w:val="22"/>
          <w:szCs w:val="22"/>
        </w:rPr>
        <w:instrText xml:space="preserve"> FORMTEXT </w:instrText>
      </w:r>
      <w:r w:rsidR="00381131" w:rsidRPr="00A0021B">
        <w:rPr>
          <w:rFonts w:asciiTheme="minorHAnsi" w:hAnsiTheme="minorHAnsi"/>
          <w:sz w:val="22"/>
          <w:szCs w:val="22"/>
        </w:rPr>
      </w:r>
      <w:r w:rsidR="00381131" w:rsidRPr="00A0021B">
        <w:rPr>
          <w:rFonts w:asciiTheme="minorHAnsi" w:hAnsiTheme="minorHAnsi"/>
          <w:sz w:val="22"/>
          <w:szCs w:val="22"/>
        </w:rPr>
        <w:fldChar w:fldCharType="separate"/>
      </w:r>
      <w:r w:rsidR="00A0021B" w:rsidRPr="00A0021B">
        <w:rPr>
          <w:rFonts w:asciiTheme="minorHAnsi" w:hAnsiTheme="minorHAnsi"/>
          <w:noProof/>
          <w:sz w:val="22"/>
          <w:szCs w:val="22"/>
        </w:rPr>
        <w:t> </w:t>
      </w:r>
      <w:r w:rsidR="00A0021B" w:rsidRPr="00A0021B">
        <w:rPr>
          <w:rFonts w:asciiTheme="minorHAnsi" w:hAnsiTheme="minorHAnsi"/>
          <w:noProof/>
          <w:sz w:val="22"/>
          <w:szCs w:val="22"/>
        </w:rPr>
        <w:t> </w:t>
      </w:r>
      <w:r w:rsidR="00A0021B" w:rsidRPr="00A0021B">
        <w:rPr>
          <w:rFonts w:asciiTheme="minorHAnsi" w:hAnsiTheme="minorHAnsi"/>
          <w:noProof/>
          <w:sz w:val="22"/>
          <w:szCs w:val="22"/>
        </w:rPr>
        <w:t> </w:t>
      </w:r>
      <w:r w:rsidR="00A0021B" w:rsidRPr="00A0021B">
        <w:rPr>
          <w:rFonts w:asciiTheme="minorHAnsi" w:hAnsiTheme="minorHAnsi"/>
          <w:noProof/>
          <w:sz w:val="22"/>
          <w:szCs w:val="22"/>
        </w:rPr>
        <w:t> </w:t>
      </w:r>
      <w:r w:rsidR="00A0021B" w:rsidRPr="00A0021B">
        <w:rPr>
          <w:rFonts w:asciiTheme="minorHAnsi" w:hAnsiTheme="minorHAnsi"/>
          <w:noProof/>
          <w:sz w:val="22"/>
          <w:szCs w:val="22"/>
        </w:rPr>
        <w:t> </w:t>
      </w:r>
      <w:r w:rsidR="00381131" w:rsidRPr="00A0021B">
        <w:rPr>
          <w:rFonts w:asciiTheme="minorHAnsi" w:hAnsiTheme="minorHAnsi"/>
          <w:sz w:val="22"/>
          <w:szCs w:val="22"/>
        </w:rPr>
        <w:fldChar w:fldCharType="end"/>
      </w:r>
    </w:p>
    <w:p w:rsidR="00A0021B" w:rsidRPr="00A0021B" w:rsidRDefault="00A0021B" w:rsidP="00272176">
      <w:pPr>
        <w:autoSpaceDE w:val="0"/>
        <w:autoSpaceDN w:val="0"/>
        <w:adjustRightInd w:val="0"/>
        <w:ind w:left="142" w:hanging="34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10123" w:type="dxa"/>
        <w:tblInd w:w="116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4"/>
        <w:gridCol w:w="485"/>
        <w:gridCol w:w="9222"/>
        <w:gridCol w:w="282"/>
      </w:tblGrid>
      <w:tr w:rsidR="00A0021B" w:rsidRPr="00A0021B" w:rsidTr="00F53077">
        <w:trPr>
          <w:gridBefore w:val="1"/>
          <w:gridAfter w:val="1"/>
          <w:wBefore w:w="134" w:type="dxa"/>
          <w:wAfter w:w="282" w:type="dxa"/>
          <w:trHeight w:val="300"/>
        </w:trPr>
        <w:tc>
          <w:tcPr>
            <w:tcW w:w="485" w:type="dxa"/>
          </w:tcPr>
          <w:p w:rsidR="00A0021B" w:rsidRPr="00A0021B" w:rsidRDefault="008E60C3" w:rsidP="00272176">
            <w:pPr>
              <w:autoSpaceDE w:val="0"/>
              <w:autoSpaceDN w:val="0"/>
              <w:adjustRightInd w:val="0"/>
              <w:spacing w:line="276" w:lineRule="auto"/>
              <w:ind w:left="-108" w:hanging="34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="00381131">
              <w:rPr>
                <w:rFonts w:asciiTheme="minorHAnsi" w:hAnsiTheme="minorHAnsi"/>
                <w:sz w:val="22"/>
                <w:szCs w:val="22"/>
              </w:rPr>
            </w:r>
            <w:r w:rsidR="00381131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381131"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222" w:type="dxa"/>
          </w:tcPr>
          <w:p w:rsid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hanging="34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>Cartão especial</w:t>
            </w:r>
          </w:p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ind w:hanging="34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0021B" w:rsidRPr="00A0021B" w:rsidTr="00F53077">
        <w:trPr>
          <w:trHeight w:val="195"/>
        </w:trPr>
        <w:tc>
          <w:tcPr>
            <w:tcW w:w="10123" w:type="dxa"/>
            <w:gridSpan w:val="4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JUNTAR</w:t>
            </w:r>
          </w:p>
        </w:tc>
      </w:tr>
    </w:tbl>
    <w:p w:rsidR="00A0021B" w:rsidRPr="00A0021B" w:rsidRDefault="00A0021B" w:rsidP="00A0021B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10065" w:type="dxa"/>
        <w:tblInd w:w="108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"/>
        <w:gridCol w:w="9580"/>
      </w:tblGrid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Documento de identificação atualizado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Fotocópia do Número de Identificação Fiscal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Atestado de residência emitido pela junta ou cartão de eleitor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 xml:space="preserve">Atestado emitido pela Junta de Freguesia comprovando o exercício de uma atividade comercial/exercício de uma profissão na zona 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 xml:space="preserve">Certidão da Conservatória do Registo Comercial ou senha de acesso 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>Fotocópia da Carta de Condução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 xml:space="preserve">Fotocópia do Titulo de Registo de Propriedade/documento de aquisição com reserva de propriedade/contrato de locação financeira  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 xml:space="preserve">Fotocópia de certificado de matrícula </w:t>
            </w:r>
          </w:p>
        </w:tc>
      </w:tr>
      <w:tr w:rsidR="00A0021B" w:rsidRPr="00A0021B" w:rsidTr="00F53077">
        <w:tc>
          <w:tcPr>
            <w:tcW w:w="485" w:type="dxa"/>
          </w:tcPr>
          <w:p w:rsidR="00A0021B" w:rsidRPr="00A0021B" w:rsidRDefault="00381131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021B" w:rsidRPr="00A0021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A0021B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580" w:type="dxa"/>
          </w:tcPr>
          <w:p w:rsidR="00A0021B" w:rsidRPr="00A0021B" w:rsidRDefault="00A0021B" w:rsidP="0027217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/>
                <w:sz w:val="22"/>
                <w:szCs w:val="22"/>
              </w:rPr>
              <w:t>Documento comprovativo do direito de utilização do veículo</w:t>
            </w:r>
          </w:p>
        </w:tc>
      </w:tr>
      <w:tr w:rsidR="00A0021B" w:rsidRPr="00A0021B" w:rsidTr="00F53077">
        <w:tc>
          <w:tcPr>
            <w:tcW w:w="485" w:type="dxa"/>
            <w:tcBorders>
              <w:bottom w:val="single" w:sz="1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580" w:type="dxa"/>
            <w:tcBorders>
              <w:bottom w:val="single" w:sz="1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0021B" w:rsidRPr="00A0021B" w:rsidTr="00F53077">
        <w:tc>
          <w:tcPr>
            <w:tcW w:w="10065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  <w:tr w:rsidR="00A0021B" w:rsidRPr="00A0021B" w:rsidTr="00F53077">
        <w:trPr>
          <w:trHeight w:val="195"/>
        </w:trPr>
        <w:tc>
          <w:tcPr>
            <w:tcW w:w="10065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  <w:tbl>
            <w:tblPr>
              <w:tblStyle w:val="Tabelacomgrelha"/>
              <w:tblW w:w="9620" w:type="dxa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36"/>
              <w:gridCol w:w="6184"/>
            </w:tblGrid>
            <w:tr w:rsidR="00A0021B" w:rsidRPr="00A0021B" w:rsidTr="00767EAB">
              <w:trPr>
                <w:trHeight w:val="394"/>
              </w:trPr>
              <w:tc>
                <w:tcPr>
                  <w:tcW w:w="3436" w:type="dxa"/>
                </w:tcPr>
                <w:p w:rsidR="00A0021B" w:rsidRPr="00A0021B" w:rsidRDefault="00A0021B" w:rsidP="00767EAB">
                  <w:pPr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 xml:space="preserve">Amadora,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62986829"/>
                      <w:placeholder>
                        <w:docPart w:val="9CCDAA18F49141D6AE1F59C3184F43C0"/>
                      </w:placeholder>
                      <w:date>
                        <w:dateFormat w:val="dd-MM-yyyy"/>
                        <w:lid w:val="pt-PT"/>
                        <w:storeMappedDataAs w:val="dateTime"/>
                        <w:calendar w:val="gregorian"/>
                      </w:date>
                    </w:sdtPr>
                    <w:sdtContent>
                      <w:r w:rsidRPr="00A0021B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DATA</w:t>
                      </w:r>
                    </w:sdtContent>
                  </w:sdt>
                </w:p>
              </w:tc>
              <w:tc>
                <w:tcPr>
                  <w:tcW w:w="6184" w:type="dxa"/>
                </w:tcPr>
                <w:p w:rsidR="00A0021B" w:rsidRPr="00A0021B" w:rsidRDefault="00A0021B" w:rsidP="00767EAB">
                  <w:pPr>
                    <w:spacing w:line="360" w:lineRule="auto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Pede deferimento</w:t>
                  </w:r>
                </w:p>
                <w:p w:rsidR="00A0021B" w:rsidRPr="00A0021B" w:rsidRDefault="00A0021B" w:rsidP="00767EAB">
                  <w:pPr>
                    <w:spacing w:line="360" w:lineRule="auto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  <w:p w:rsidR="00A0021B" w:rsidRDefault="00A0021B" w:rsidP="00767EAB">
                  <w:pPr>
                    <w:spacing w:line="360" w:lineRule="auto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0021B">
                    <w:rPr>
                      <w:rFonts w:asciiTheme="minorHAnsi" w:hAnsiTheme="minorHAnsi"/>
                      <w:sz w:val="22"/>
                      <w:szCs w:val="22"/>
                    </w:rPr>
                    <w:t>_____________________________________</w:t>
                  </w:r>
                </w:p>
                <w:p w:rsidR="00A0021B" w:rsidRPr="00A0021B" w:rsidRDefault="00A0021B" w:rsidP="00767EAB">
                  <w:pPr>
                    <w:spacing w:line="360" w:lineRule="auto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A0021B" w:rsidRPr="00A0021B" w:rsidTr="00F53077">
        <w:trPr>
          <w:trHeight w:val="195"/>
        </w:trPr>
        <w:tc>
          <w:tcPr>
            <w:tcW w:w="10065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NA ENTREGA DO REQUERIMENTO DEVE EXIBIR</w:t>
            </w:r>
          </w:p>
        </w:tc>
      </w:tr>
    </w:tbl>
    <w:p w:rsidR="00A0021B" w:rsidRPr="00A0021B" w:rsidRDefault="00A0021B" w:rsidP="00A0021B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A0021B" w:rsidRPr="00A0021B" w:rsidRDefault="00A0021B" w:rsidP="00A0021B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Medium"/>
          <w:sz w:val="22"/>
          <w:szCs w:val="22"/>
          <w:lang w:eastAsia="pt-PT"/>
        </w:rPr>
      </w:pPr>
      <w:r w:rsidRPr="00A0021B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A0021B" w:rsidRPr="00A0021B" w:rsidRDefault="00A0021B" w:rsidP="00A0021B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Medium"/>
          <w:sz w:val="22"/>
          <w:szCs w:val="22"/>
          <w:lang w:eastAsia="pt-PT"/>
        </w:rPr>
      </w:pPr>
      <w:r w:rsidRPr="00A0021B">
        <w:rPr>
          <w:rFonts w:asciiTheme="minorHAnsi" w:hAnsiTheme="minorHAnsi" w:cs="FoundryMonoline-Medium"/>
          <w:sz w:val="22"/>
          <w:szCs w:val="22"/>
          <w:lang w:eastAsia="pt-PT"/>
        </w:rPr>
        <w:t xml:space="preserve">Documento de identificação atualizado </w:t>
      </w:r>
    </w:p>
    <w:tbl>
      <w:tblPr>
        <w:tblStyle w:val="Tabelacomgrelha"/>
        <w:tblW w:w="5000" w:type="pct"/>
        <w:tblInd w:w="108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1"/>
      </w:tblGrid>
      <w:tr w:rsidR="00A0021B" w:rsidRPr="00A0021B" w:rsidTr="00F53077">
        <w:trPr>
          <w:trHeight w:val="195"/>
        </w:trPr>
        <w:tc>
          <w:tcPr>
            <w:tcW w:w="5000" w:type="pct"/>
            <w:tcBorders>
              <w:bottom w:val="single" w:sz="1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A0021B" w:rsidRPr="00A0021B" w:rsidTr="00F53077">
        <w:trPr>
          <w:trHeight w:val="195"/>
        </w:trPr>
        <w:tc>
          <w:tcPr>
            <w:tcW w:w="5000" w:type="pct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A0021B" w:rsidRPr="00A0021B" w:rsidRDefault="00A0021B" w:rsidP="00A0021B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A0021B" w:rsidRPr="00A0021B" w:rsidRDefault="00A0021B" w:rsidP="008E60C3">
      <w:pPr>
        <w:autoSpaceDE w:val="0"/>
        <w:autoSpaceDN w:val="0"/>
        <w:adjustRightInd w:val="0"/>
        <w:ind w:left="142"/>
        <w:rPr>
          <w:rFonts w:asciiTheme="minorHAnsi" w:hAnsiTheme="minorHAnsi"/>
          <w:sz w:val="22"/>
          <w:szCs w:val="22"/>
        </w:rPr>
      </w:pPr>
      <w:r w:rsidRPr="00A0021B">
        <w:rPr>
          <w:rFonts w:asciiTheme="minorHAnsi" w:hAnsiTheme="minorHAnsi"/>
          <w:sz w:val="22"/>
          <w:szCs w:val="22"/>
        </w:rPr>
        <w:t xml:space="preserve">Regulamento </w:t>
      </w:r>
      <w:r w:rsidR="00C6545D">
        <w:rPr>
          <w:rFonts w:asciiTheme="minorHAnsi" w:hAnsiTheme="minorHAnsi"/>
          <w:sz w:val="22"/>
          <w:szCs w:val="22"/>
        </w:rPr>
        <w:t xml:space="preserve">Municipal </w:t>
      </w:r>
      <w:r w:rsidRPr="00A0021B">
        <w:rPr>
          <w:rFonts w:asciiTheme="minorHAnsi" w:hAnsiTheme="minorHAnsi"/>
          <w:sz w:val="22"/>
          <w:szCs w:val="22"/>
        </w:rPr>
        <w:t>das Zonas de Estacionamento Tarifado e de Duração Limitada da Venteira – Boletim Municipal, Edição Especial de 15/04/03, alterado pelos B.M. Edições Especiais de 15/01/04 e 15/06/04</w:t>
      </w:r>
    </w:p>
    <w:p w:rsidR="00A0021B" w:rsidRPr="00A0021B" w:rsidRDefault="00A0021B" w:rsidP="00A0021B">
      <w:pPr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5000" w:type="pct"/>
        <w:tblInd w:w="108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1"/>
      </w:tblGrid>
      <w:tr w:rsidR="00A0021B" w:rsidRPr="00A0021B" w:rsidTr="00F53077">
        <w:trPr>
          <w:trHeight w:val="195"/>
        </w:trPr>
        <w:tc>
          <w:tcPr>
            <w:tcW w:w="5000" w:type="pct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08 LOCAL DE ENTREGA</w:t>
            </w:r>
          </w:p>
        </w:tc>
      </w:tr>
    </w:tbl>
    <w:p w:rsidR="00A0021B" w:rsidRPr="00A0021B" w:rsidRDefault="00A0021B" w:rsidP="00A0021B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8E60C3" w:rsidRDefault="008E60C3" w:rsidP="008E60C3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8E60C3" w:rsidRDefault="008E60C3" w:rsidP="008E60C3">
      <w:pPr>
        <w:jc w:val="both"/>
        <w:rPr>
          <w:rFonts w:asciiTheme="minorHAnsi" w:hAnsiTheme="minorHAnsi"/>
          <w:sz w:val="22"/>
          <w:szCs w:val="22"/>
        </w:rPr>
      </w:pPr>
    </w:p>
    <w:p w:rsidR="008E60C3" w:rsidRDefault="008E60C3" w:rsidP="008E60C3">
      <w:pPr>
        <w:pStyle w:val="PargrafodaLista"/>
        <w:numPr>
          <w:ilvl w:val="0"/>
          <w:numId w:val="2"/>
        </w:numPr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Correio Electrónico : </w:t>
      </w:r>
    </w:p>
    <w:p w:rsidR="008E60C3" w:rsidRDefault="00381131" w:rsidP="008E60C3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8E60C3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8E60C3" w:rsidRDefault="008E60C3" w:rsidP="008E60C3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Correio:</w:t>
      </w:r>
    </w:p>
    <w:p w:rsidR="008E60C3" w:rsidRDefault="008E60C3" w:rsidP="008E60C3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Câmara Municipal da Amadora</w:t>
      </w:r>
    </w:p>
    <w:p w:rsidR="008E60C3" w:rsidRDefault="008E60C3" w:rsidP="008E60C3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Av. Movimento das Forças Armadas, 1</w:t>
      </w:r>
    </w:p>
    <w:p w:rsidR="008E60C3" w:rsidRDefault="008E60C3" w:rsidP="008E60C3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2700-595 Amadora</w:t>
      </w:r>
    </w:p>
    <w:p w:rsidR="00A0021B" w:rsidRPr="00C6545D" w:rsidRDefault="008E60C3" w:rsidP="00A0021B">
      <w:pPr>
        <w:pStyle w:val="PargrafodaLista"/>
        <w:numPr>
          <w:ilvl w:val="0"/>
          <w:numId w:val="2"/>
        </w:numPr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C6545D">
        <w:rPr>
          <w:rFonts w:asciiTheme="minorHAnsi" w:hAnsiTheme="minorHAnsi"/>
        </w:rPr>
        <w:t xml:space="preserve">No serviço de atendimento na Câmara Municipal da Amadora, no horário compreendido entre as 9h-12h30 e as 14h-17h30.  </w:t>
      </w:r>
    </w:p>
    <w:p w:rsidR="00C6545D" w:rsidRPr="00C6545D" w:rsidRDefault="00C6545D" w:rsidP="00C6545D">
      <w:pPr>
        <w:pStyle w:val="PargrafodaLista"/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5000" w:type="pct"/>
        <w:tblInd w:w="108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1"/>
      </w:tblGrid>
      <w:tr w:rsidR="00A0021B" w:rsidRPr="00A0021B" w:rsidTr="00F53077">
        <w:trPr>
          <w:trHeight w:val="195"/>
        </w:trPr>
        <w:tc>
          <w:tcPr>
            <w:tcW w:w="5000" w:type="pct"/>
            <w:tcBorders>
              <w:top w:val="single" w:sz="12" w:space="0" w:color="auto"/>
              <w:bottom w:val="single" w:sz="2" w:space="0" w:color="auto"/>
            </w:tcBorders>
          </w:tcPr>
          <w:p w:rsidR="00A0021B" w:rsidRPr="00A0021B" w:rsidRDefault="00A0021B" w:rsidP="00767EA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A0021B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09 DESPACHO</w:t>
            </w:r>
          </w:p>
        </w:tc>
      </w:tr>
    </w:tbl>
    <w:p w:rsidR="00A0021B" w:rsidRPr="00A0021B" w:rsidRDefault="00A0021B" w:rsidP="00A0021B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:rsidR="00DA353C" w:rsidRPr="00A0021B" w:rsidRDefault="00DA353C" w:rsidP="0016725A">
      <w:pPr>
        <w:rPr>
          <w:rFonts w:asciiTheme="minorHAnsi" w:hAnsiTheme="minorHAnsi"/>
          <w:sz w:val="22"/>
          <w:szCs w:val="22"/>
        </w:rPr>
      </w:pPr>
    </w:p>
    <w:sectPr w:rsidR="00DA353C" w:rsidRPr="00A0021B" w:rsidSect="00F653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800" w:rsidRDefault="00BF2800" w:rsidP="006D3E5B">
      <w:r>
        <w:separator/>
      </w:r>
    </w:p>
  </w:endnote>
  <w:endnote w:type="continuationSeparator" w:id="0">
    <w:p w:rsidR="00BF2800" w:rsidRDefault="00BF2800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8D" w:rsidRDefault="004D348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381131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381131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Pr="00186FB4" w:rsidRDefault="00381131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381131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381131" w:rsidRPr="00160CD1">
      <w:rPr>
        <w:rFonts w:ascii="Calibri" w:hAnsi="Calibri"/>
        <w:sz w:val="14"/>
        <w:szCs w:val="14"/>
      </w:rPr>
      <w:fldChar w:fldCharType="separate"/>
    </w:r>
    <w:r w:rsidR="00972D67">
      <w:rPr>
        <w:rFonts w:ascii="Calibri" w:hAnsi="Calibri"/>
        <w:noProof/>
        <w:sz w:val="14"/>
        <w:szCs w:val="14"/>
        <w:lang w:val="pt-PT"/>
      </w:rPr>
      <w:t>3</w:t>
    </w:r>
    <w:r w:rsidR="00381131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381131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381131" w:rsidRPr="00160CD1">
      <w:rPr>
        <w:rFonts w:ascii="Calibri" w:hAnsi="Calibri"/>
        <w:sz w:val="14"/>
        <w:szCs w:val="14"/>
      </w:rPr>
      <w:fldChar w:fldCharType="separate"/>
    </w:r>
    <w:r w:rsidR="00972D67">
      <w:rPr>
        <w:rFonts w:ascii="Calibri" w:hAnsi="Calibri"/>
        <w:noProof/>
        <w:sz w:val="14"/>
        <w:szCs w:val="14"/>
        <w:lang w:val="pt-PT"/>
      </w:rPr>
      <w:t>3</w:t>
    </w:r>
    <w:r w:rsidR="00381131" w:rsidRPr="00160CD1">
      <w:rPr>
        <w:rFonts w:ascii="Calibri" w:hAnsi="Calibri"/>
        <w:sz w:val="14"/>
        <w:szCs w:val="1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8D" w:rsidRDefault="004D348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800" w:rsidRDefault="00BF2800" w:rsidP="006D3E5B">
      <w:r>
        <w:separator/>
      </w:r>
    </w:p>
  </w:footnote>
  <w:footnote w:type="continuationSeparator" w:id="0">
    <w:p w:rsidR="00BF2800" w:rsidRDefault="00BF2800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8D" w:rsidRDefault="004D348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381131" w:rsidP="00E431FB">
    <w:pPr>
      <w:pStyle w:val="Cabealho"/>
      <w:tabs>
        <w:tab w:val="clear" w:pos="4320"/>
        <w:tab w:val="clear" w:pos="8640"/>
        <w:tab w:val="right" w:pos="10199"/>
      </w:tabs>
    </w:pPr>
    <w:r w:rsidRPr="00381131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0E774E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A1</w:t>
                </w:r>
                <w:r w:rsidR="00A0021B"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5</w:t>
                </w:r>
              </w:p>
            </w:txbxContent>
          </v:textbox>
          <w10:wrap anchory="page"/>
          <w10:anchorlock/>
        </v:shape>
      </w:pict>
    </w:r>
    <w:r w:rsidRPr="00381131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27.5pt;margin-top:53.6pt;width:138.7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A0021B" w:rsidRPr="00A0021B" w:rsidRDefault="00A0021B" w:rsidP="00A0021B">
                <w:pPr>
                  <w:pStyle w:val="Cabealho"/>
                  <w:tabs>
                    <w:tab w:val="left" w:pos="2835"/>
                  </w:tabs>
                  <w:jc w:val="right"/>
                  <w:rPr>
                    <w:sz w:val="14"/>
                    <w:szCs w:val="14"/>
                    <w:lang w:val="pt-PT"/>
                  </w:rPr>
                </w:pPr>
                <w:r w:rsidRPr="00A0021B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>Cartão de Residente</w:t>
                </w:r>
                <w:r w:rsidR="00541181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>/</w:t>
                </w:r>
                <w:r w:rsidRPr="00A0021B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>Equiparados</w:t>
                </w:r>
              </w:p>
              <w:p w:rsidR="00FD0BA6" w:rsidRPr="00DA1621" w:rsidRDefault="000E774E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A1</w:t>
                </w:r>
                <w:r w:rsidR="00A0021B">
                  <w:rPr>
                    <w:rFonts w:ascii="Calibri" w:hAnsi="Calibri"/>
                    <w:noProof/>
                    <w:sz w:val="12"/>
                    <w:szCs w:val="12"/>
                  </w:rPr>
                  <w:t>5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972D67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381131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381131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381131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381131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C837AB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C837AB" w:rsidRPr="008A3BEA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8D" w:rsidRDefault="004D348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F726C"/>
    <w:multiLevelType w:val="multilevel"/>
    <w:tmpl w:val="F51A736A"/>
    <w:lvl w:ilvl="0">
      <w:start w:val="35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1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qFYb4LyjPBA2Z8ZzsB2/1vefBnM=" w:salt="LlbN4iqLdh0jC7RxYoqJOw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E12E0"/>
    <w:rsid w:val="000048F6"/>
    <w:rsid w:val="000066DA"/>
    <w:rsid w:val="0000772E"/>
    <w:rsid w:val="00012EB6"/>
    <w:rsid w:val="00030D98"/>
    <w:rsid w:val="000337D7"/>
    <w:rsid w:val="000345F7"/>
    <w:rsid w:val="000367CB"/>
    <w:rsid w:val="00043936"/>
    <w:rsid w:val="00044E88"/>
    <w:rsid w:val="0005205B"/>
    <w:rsid w:val="0005335A"/>
    <w:rsid w:val="0005534C"/>
    <w:rsid w:val="00062977"/>
    <w:rsid w:val="000773EB"/>
    <w:rsid w:val="0008014A"/>
    <w:rsid w:val="00087AEA"/>
    <w:rsid w:val="0009631B"/>
    <w:rsid w:val="000A031F"/>
    <w:rsid w:val="000B6823"/>
    <w:rsid w:val="000E3C7D"/>
    <w:rsid w:val="000E774E"/>
    <w:rsid w:val="0010505E"/>
    <w:rsid w:val="001101EB"/>
    <w:rsid w:val="00136809"/>
    <w:rsid w:val="00145E6A"/>
    <w:rsid w:val="0016184B"/>
    <w:rsid w:val="0016725A"/>
    <w:rsid w:val="00186FB4"/>
    <w:rsid w:val="001A15A7"/>
    <w:rsid w:val="001E12E0"/>
    <w:rsid w:val="001E3BC3"/>
    <w:rsid w:val="001E3E06"/>
    <w:rsid w:val="001F1F85"/>
    <w:rsid w:val="00204A09"/>
    <w:rsid w:val="00247C4A"/>
    <w:rsid w:val="0025594A"/>
    <w:rsid w:val="0025657E"/>
    <w:rsid w:val="00260F6B"/>
    <w:rsid w:val="00263811"/>
    <w:rsid w:val="0027174D"/>
    <w:rsid w:val="00272176"/>
    <w:rsid w:val="002770A9"/>
    <w:rsid w:val="00296211"/>
    <w:rsid w:val="002C21B0"/>
    <w:rsid w:val="002D0500"/>
    <w:rsid w:val="002D49D5"/>
    <w:rsid w:val="002E07D3"/>
    <w:rsid w:val="002F3401"/>
    <w:rsid w:val="00317FDB"/>
    <w:rsid w:val="00347AE4"/>
    <w:rsid w:val="003634AF"/>
    <w:rsid w:val="00381131"/>
    <w:rsid w:val="003A37D4"/>
    <w:rsid w:val="003B09A0"/>
    <w:rsid w:val="003B09B9"/>
    <w:rsid w:val="003C3EBE"/>
    <w:rsid w:val="003C4AEB"/>
    <w:rsid w:val="00410F56"/>
    <w:rsid w:val="00415907"/>
    <w:rsid w:val="004256E9"/>
    <w:rsid w:val="0045170F"/>
    <w:rsid w:val="00456EB8"/>
    <w:rsid w:val="00460830"/>
    <w:rsid w:val="00464F36"/>
    <w:rsid w:val="00467E44"/>
    <w:rsid w:val="0049207E"/>
    <w:rsid w:val="004C3739"/>
    <w:rsid w:val="004D348D"/>
    <w:rsid w:val="004D4220"/>
    <w:rsid w:val="004E36BA"/>
    <w:rsid w:val="004F4D38"/>
    <w:rsid w:val="005104E2"/>
    <w:rsid w:val="00511E6F"/>
    <w:rsid w:val="005349B8"/>
    <w:rsid w:val="00541181"/>
    <w:rsid w:val="005412E9"/>
    <w:rsid w:val="0055649C"/>
    <w:rsid w:val="0056063D"/>
    <w:rsid w:val="00581D44"/>
    <w:rsid w:val="005B1EB0"/>
    <w:rsid w:val="005B3A76"/>
    <w:rsid w:val="005B65D5"/>
    <w:rsid w:val="005D1500"/>
    <w:rsid w:val="0060060C"/>
    <w:rsid w:val="00610591"/>
    <w:rsid w:val="00614D36"/>
    <w:rsid w:val="006365A9"/>
    <w:rsid w:val="00641787"/>
    <w:rsid w:val="00657D8F"/>
    <w:rsid w:val="00663802"/>
    <w:rsid w:val="00671A42"/>
    <w:rsid w:val="00671CD3"/>
    <w:rsid w:val="006D3E5B"/>
    <w:rsid w:val="006F1261"/>
    <w:rsid w:val="00717E81"/>
    <w:rsid w:val="00731BA4"/>
    <w:rsid w:val="0073597C"/>
    <w:rsid w:val="00751B6A"/>
    <w:rsid w:val="007A0021"/>
    <w:rsid w:val="007B2016"/>
    <w:rsid w:val="007E1B52"/>
    <w:rsid w:val="007E5F0E"/>
    <w:rsid w:val="00803F9E"/>
    <w:rsid w:val="00807787"/>
    <w:rsid w:val="00821CB6"/>
    <w:rsid w:val="008417CE"/>
    <w:rsid w:val="00841DD6"/>
    <w:rsid w:val="00867FA3"/>
    <w:rsid w:val="00887367"/>
    <w:rsid w:val="008963FE"/>
    <w:rsid w:val="008A222A"/>
    <w:rsid w:val="008C5F53"/>
    <w:rsid w:val="008D7EFD"/>
    <w:rsid w:val="008E60C3"/>
    <w:rsid w:val="00901B96"/>
    <w:rsid w:val="009320A4"/>
    <w:rsid w:val="00934F04"/>
    <w:rsid w:val="00972D67"/>
    <w:rsid w:val="00990457"/>
    <w:rsid w:val="00994DD2"/>
    <w:rsid w:val="00996AA6"/>
    <w:rsid w:val="009A4DD0"/>
    <w:rsid w:val="009D36D9"/>
    <w:rsid w:val="009D7563"/>
    <w:rsid w:val="009F00FA"/>
    <w:rsid w:val="009F560A"/>
    <w:rsid w:val="00A0021B"/>
    <w:rsid w:val="00A206C0"/>
    <w:rsid w:val="00A26065"/>
    <w:rsid w:val="00A64D11"/>
    <w:rsid w:val="00A64DC3"/>
    <w:rsid w:val="00A65AC8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6145"/>
    <w:rsid w:val="00B17378"/>
    <w:rsid w:val="00B53994"/>
    <w:rsid w:val="00B70283"/>
    <w:rsid w:val="00B75DF3"/>
    <w:rsid w:val="00B83D96"/>
    <w:rsid w:val="00B84DDD"/>
    <w:rsid w:val="00B878A5"/>
    <w:rsid w:val="00BB1A6D"/>
    <w:rsid w:val="00BC2A52"/>
    <w:rsid w:val="00BD3DE9"/>
    <w:rsid w:val="00BE3EDC"/>
    <w:rsid w:val="00BF2800"/>
    <w:rsid w:val="00C14399"/>
    <w:rsid w:val="00C27FD4"/>
    <w:rsid w:val="00C40E02"/>
    <w:rsid w:val="00C54C51"/>
    <w:rsid w:val="00C6545D"/>
    <w:rsid w:val="00C70B72"/>
    <w:rsid w:val="00C837AB"/>
    <w:rsid w:val="00C96281"/>
    <w:rsid w:val="00CA0B02"/>
    <w:rsid w:val="00CA606A"/>
    <w:rsid w:val="00CB11D6"/>
    <w:rsid w:val="00CE2A42"/>
    <w:rsid w:val="00CE51F9"/>
    <w:rsid w:val="00CE5B5F"/>
    <w:rsid w:val="00D0521F"/>
    <w:rsid w:val="00D1555B"/>
    <w:rsid w:val="00D60152"/>
    <w:rsid w:val="00D738CA"/>
    <w:rsid w:val="00DA1621"/>
    <w:rsid w:val="00DA353C"/>
    <w:rsid w:val="00DA4287"/>
    <w:rsid w:val="00DB4F69"/>
    <w:rsid w:val="00DC54B3"/>
    <w:rsid w:val="00DD33FF"/>
    <w:rsid w:val="00DF23EA"/>
    <w:rsid w:val="00DF473B"/>
    <w:rsid w:val="00E17BAB"/>
    <w:rsid w:val="00E17EB4"/>
    <w:rsid w:val="00E30630"/>
    <w:rsid w:val="00E349C6"/>
    <w:rsid w:val="00E34B06"/>
    <w:rsid w:val="00E431FB"/>
    <w:rsid w:val="00E51B2C"/>
    <w:rsid w:val="00E533AE"/>
    <w:rsid w:val="00E7109C"/>
    <w:rsid w:val="00E71BF0"/>
    <w:rsid w:val="00E93D82"/>
    <w:rsid w:val="00EB54D9"/>
    <w:rsid w:val="00F25833"/>
    <w:rsid w:val="00F27261"/>
    <w:rsid w:val="00F46587"/>
    <w:rsid w:val="00F53077"/>
    <w:rsid w:val="00F65370"/>
    <w:rsid w:val="00F850DE"/>
    <w:rsid w:val="00F90E57"/>
    <w:rsid w:val="00F93D47"/>
    <w:rsid w:val="00FA5619"/>
    <w:rsid w:val="00FC2FEE"/>
    <w:rsid w:val="00FD0BA6"/>
    <w:rsid w:val="00FE5429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0E774E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uiPriority w:val="59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uiPriority w:val="99"/>
    <w:semiHidden/>
    <w:unhideWhenUsed/>
    <w:rsid w:val="000E774E"/>
  </w:style>
  <w:style w:type="character" w:styleId="TextodoMarcadordePosio">
    <w:name w:val="Placeholder Text"/>
    <w:basedOn w:val="Tipodeletrapredefinidodopargrafo"/>
    <w:uiPriority w:val="99"/>
    <w:unhideWhenUsed/>
    <w:rsid w:val="000E774E"/>
    <w:rPr>
      <w:color w:val="808080"/>
    </w:rPr>
  </w:style>
  <w:style w:type="paragraph" w:styleId="Mapadodocumento">
    <w:name w:val="Document Map"/>
    <w:basedOn w:val="Normal"/>
    <w:link w:val="MapadodocumentoCarcter"/>
    <w:uiPriority w:val="99"/>
    <w:semiHidden/>
    <w:unhideWhenUsed/>
    <w:rsid w:val="000E774E"/>
    <w:rPr>
      <w:rFonts w:ascii="Tahoma" w:hAnsi="Tahoma" w:cs="Tahoma"/>
      <w:sz w:val="16"/>
      <w:szCs w:val="16"/>
    </w:rPr>
  </w:style>
  <w:style w:type="character" w:customStyle="1" w:styleId="MapadodocumentoCarcter">
    <w:name w:val="Mapa do documento Carácter"/>
    <w:basedOn w:val="Tipodeletrapredefinidodopargrafo"/>
    <w:link w:val="Mapadodocumento"/>
    <w:uiPriority w:val="99"/>
    <w:semiHidden/>
    <w:rsid w:val="000E774E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0E774E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8E60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CCDAA18F49141D6AE1F59C3184F43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D9C7FB-F4E6-4B09-8751-A7204CA20844}"/>
      </w:docPartPr>
      <w:docPartBody>
        <w:p w:rsidR="007F5CCC" w:rsidRDefault="00F0020C" w:rsidP="00F0020C">
          <w:pPr>
            <w:pStyle w:val="9CCDAA18F49141D6AE1F59C3184F43C0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8B12BA80D85744CCB4FD37641DC8BC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F3A0ED-5D2C-4951-9431-8E15FCAAE89E}"/>
      </w:docPartPr>
      <w:docPartBody>
        <w:p w:rsidR="006871AC" w:rsidRDefault="000C6AEF" w:rsidP="000C6AEF">
          <w:pPr>
            <w:pStyle w:val="8B12BA80D85744CCB4FD37641DC8BC6E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1AA167194EC42EEA2A91062516AE8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A32068-BC2B-4CBA-A4D1-83D7AC95455E}"/>
      </w:docPartPr>
      <w:docPartBody>
        <w:p w:rsidR="006871AC" w:rsidRDefault="000C6AEF" w:rsidP="000C6AEF">
          <w:pPr>
            <w:pStyle w:val="61AA167194EC42EEA2A91062516AE8C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B19EF4C475A4F07B0371532DC7B0E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8937E9-3A1C-4C1B-AC8C-21305B46F939}"/>
      </w:docPartPr>
      <w:docPartBody>
        <w:p w:rsidR="006871AC" w:rsidRDefault="000C6AEF" w:rsidP="000C6AEF">
          <w:pPr>
            <w:pStyle w:val="8B19EF4C475A4F07B0371532DC7B0E8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F72727A7F39484381FD46587AAE6B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94FCEA-D94C-4A98-8C0A-402BD7757779}"/>
      </w:docPartPr>
      <w:docPartBody>
        <w:p w:rsidR="006871AC" w:rsidRDefault="000C6AEF" w:rsidP="000C6AEF">
          <w:pPr>
            <w:pStyle w:val="0F72727A7F39484381FD46587AAE6BAB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3C9CC53AF49D42739AE0C45C820AAC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38A3F6E-27BE-4D28-9DE0-B5B6ACDC11D7}"/>
      </w:docPartPr>
      <w:docPartBody>
        <w:p w:rsidR="006871AC" w:rsidRDefault="000C6AEF" w:rsidP="000C6AEF">
          <w:pPr>
            <w:pStyle w:val="3C9CC53AF49D42739AE0C45C820AACB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CD39997F5254172A86371137F5794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76A331-FDCD-43AB-963F-E3A051D0CC7E}"/>
      </w:docPartPr>
      <w:docPartBody>
        <w:p w:rsidR="006871AC" w:rsidRDefault="000C6AEF" w:rsidP="000C6AEF">
          <w:pPr>
            <w:pStyle w:val="7CD39997F5254172A86371137F57942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BAFE10DB35C496698B9F35E416737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49A6FD-56A4-4446-9EA2-1E5CD45D5278}"/>
      </w:docPartPr>
      <w:docPartBody>
        <w:p w:rsidR="006871AC" w:rsidRDefault="000C6AEF" w:rsidP="000C6AEF">
          <w:pPr>
            <w:pStyle w:val="9BAFE10DB35C496698B9F35E4167371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F6177816C3E42A6A484AE52DE33E1F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2A6EFF-CF92-42BE-AAC5-2966944CB1A6}"/>
      </w:docPartPr>
      <w:docPartBody>
        <w:p w:rsidR="006871AC" w:rsidRDefault="000C6AEF" w:rsidP="000C6AEF">
          <w:pPr>
            <w:pStyle w:val="9F6177816C3E42A6A484AE52DE33E1F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6DEF9AFEFA744D2A5445EED9E7A5A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E36ED6-29CD-4EFC-A8C5-47A51AA5F183}"/>
      </w:docPartPr>
      <w:docPartBody>
        <w:p w:rsidR="006871AC" w:rsidRDefault="000C6AEF" w:rsidP="000C6AEF">
          <w:pPr>
            <w:pStyle w:val="96DEF9AFEFA744D2A5445EED9E7A5AF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8FAEF4CA1E94CB1A179EBA3E6812A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DDA864-1D22-437E-AF2B-B361301246AD}"/>
      </w:docPartPr>
      <w:docPartBody>
        <w:p w:rsidR="006871AC" w:rsidRDefault="000C6AEF" w:rsidP="000C6AEF">
          <w:pPr>
            <w:pStyle w:val="98FAEF4CA1E94CB1A179EBA3E6812A4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490C8B6319840DBBEE409A63F89E1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E5B898-1AAE-4ADF-B03F-B8BB8B3D52C4}"/>
      </w:docPartPr>
      <w:docPartBody>
        <w:p w:rsidR="006871AC" w:rsidRDefault="000C6AEF" w:rsidP="000C6AEF">
          <w:pPr>
            <w:pStyle w:val="5490C8B6319840DBBEE409A63F89E16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0885F9B55234DF98CA5AA8F4572D3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609F00-3EE8-40EC-8326-12BB9BF999B7}"/>
      </w:docPartPr>
      <w:docPartBody>
        <w:p w:rsidR="006871AC" w:rsidRDefault="000C6AEF" w:rsidP="000C6AEF">
          <w:pPr>
            <w:pStyle w:val="F0885F9B55234DF98CA5AA8F4572D37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3DA9B08F39C4B3CA82320FA86626B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BB86B2-2FB0-4E74-B4BB-958CE87760E9}"/>
      </w:docPartPr>
      <w:docPartBody>
        <w:p w:rsidR="006871AC" w:rsidRDefault="000C6AEF" w:rsidP="000C6AEF">
          <w:pPr>
            <w:pStyle w:val="03DA9B08F39C4B3CA82320FA86626BB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CB0D39A68F04F1A9A237009C20734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490E57-2F81-4138-B176-D7E43F4EC46E}"/>
      </w:docPartPr>
      <w:docPartBody>
        <w:p w:rsidR="006871AC" w:rsidRDefault="000C6AEF" w:rsidP="000C6AEF">
          <w:pPr>
            <w:pStyle w:val="BCB0D39A68F04F1A9A237009C207340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572DEB7E4894502B20E090FE71652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098EED-AC17-41D6-96E8-E36ED68FEF41}"/>
      </w:docPartPr>
      <w:docPartBody>
        <w:p w:rsidR="006871AC" w:rsidRDefault="000C6AEF" w:rsidP="000C6AEF">
          <w:pPr>
            <w:pStyle w:val="1572DEB7E4894502B20E090FE716520B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B947C95DE604C0AAC70838DCD1859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34C970-43DE-4228-813C-DE739129C792}"/>
      </w:docPartPr>
      <w:docPartBody>
        <w:p w:rsidR="006871AC" w:rsidRDefault="000C6AEF" w:rsidP="000C6AEF">
          <w:pPr>
            <w:pStyle w:val="8B947C95DE604C0AAC70838DCD18590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7E902250B4E453B8C89F5708C01F4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D2704A-E262-4294-B2CB-60BDFA25278B}"/>
      </w:docPartPr>
      <w:docPartBody>
        <w:p w:rsidR="006871AC" w:rsidRDefault="000C6AEF" w:rsidP="000C6AEF">
          <w:pPr>
            <w:pStyle w:val="D7E902250B4E453B8C89F5708C01F48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1D0C2A7551A41B1BB596398E05B73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263687-0326-4648-A6FB-9D218CAB366F}"/>
      </w:docPartPr>
      <w:docPartBody>
        <w:p w:rsidR="006871AC" w:rsidRDefault="000C6AEF" w:rsidP="000C6AEF">
          <w:pPr>
            <w:pStyle w:val="A1D0C2A7551A41B1BB596398E05B7324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A985DAAA84F64976BCD0BC2E8C71D6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DE4846-5ED7-4C0B-A37A-F815604D63AC}"/>
      </w:docPartPr>
      <w:docPartBody>
        <w:p w:rsidR="006871AC" w:rsidRDefault="000C6AEF" w:rsidP="000C6AEF">
          <w:pPr>
            <w:pStyle w:val="A985DAAA84F64976BCD0BC2E8C71D6B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3CABF8B8AD445EA8BC2A37DC74A13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8A8CFB-2D6A-4C1E-AE60-B3D2178592C6}"/>
      </w:docPartPr>
      <w:docPartBody>
        <w:p w:rsidR="006871AC" w:rsidRDefault="000C6AEF" w:rsidP="000C6AEF">
          <w:pPr>
            <w:pStyle w:val="E3CABF8B8AD445EA8BC2A37DC74A137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6CDDA83B17A41368E5F877EB92A68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1171AC-9059-4D4B-BA02-AC6881383CD4}"/>
      </w:docPartPr>
      <w:docPartBody>
        <w:p w:rsidR="006871AC" w:rsidRDefault="000C6AEF" w:rsidP="000C6AEF">
          <w:pPr>
            <w:pStyle w:val="56CDDA83B17A41368E5F877EB92A686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87318C83B6D433C84305FC41E7C2F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C270A3-4CEA-418D-998D-38B08BD9A8D1}"/>
      </w:docPartPr>
      <w:docPartBody>
        <w:p w:rsidR="006871AC" w:rsidRDefault="000C6AEF" w:rsidP="000C6AEF">
          <w:pPr>
            <w:pStyle w:val="A87318C83B6D433C84305FC41E7C2FE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C487D5EF3FE43848E992ADCC9ACA5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584078-C019-4CE3-88BE-2C4B808BD0BE}"/>
      </w:docPartPr>
      <w:docPartBody>
        <w:p w:rsidR="006871AC" w:rsidRDefault="000C6AEF" w:rsidP="000C6AEF">
          <w:pPr>
            <w:pStyle w:val="3C487D5EF3FE43848E992ADCC9ACA5C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BD03DFE7BD64C58BA2EC7DB57CA68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5E110A-6BAB-4EF1-B59B-5C8A0F4A7335}"/>
      </w:docPartPr>
      <w:docPartBody>
        <w:p w:rsidR="006871AC" w:rsidRDefault="000C6AEF" w:rsidP="000C6AEF">
          <w:pPr>
            <w:pStyle w:val="8BD03DFE7BD64C58BA2EC7DB57CA685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2061528D0354F459082C5CDB3D265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F63AC5-0663-4C7D-85D0-170291E587E3}"/>
      </w:docPartPr>
      <w:docPartBody>
        <w:p w:rsidR="006871AC" w:rsidRDefault="000C6AEF" w:rsidP="000C6AEF">
          <w:pPr>
            <w:pStyle w:val="42061528D0354F459082C5CDB3D265B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B8D51F34ED745B892E3FDBB20FB59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BA9EEC-1A0F-4AD8-8ECE-87A44FE4BE44}"/>
      </w:docPartPr>
      <w:docPartBody>
        <w:p w:rsidR="006871AC" w:rsidRDefault="000C6AEF" w:rsidP="000C6AEF">
          <w:pPr>
            <w:pStyle w:val="2B8D51F34ED745B892E3FDBB20FB596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035A5E238524FF791DD739E268B69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A73361-3E9F-4497-BBDC-E1F49EC00C44}"/>
      </w:docPartPr>
      <w:docPartBody>
        <w:p w:rsidR="006871AC" w:rsidRDefault="000C6AEF" w:rsidP="000C6AEF">
          <w:pPr>
            <w:pStyle w:val="B035A5E238524FF791DD739E268B694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5560B"/>
    <w:rsid w:val="000C6AEF"/>
    <w:rsid w:val="003139FC"/>
    <w:rsid w:val="0035560B"/>
    <w:rsid w:val="005A3807"/>
    <w:rsid w:val="006871AC"/>
    <w:rsid w:val="007F5CCC"/>
    <w:rsid w:val="00814AE2"/>
    <w:rsid w:val="00847461"/>
    <w:rsid w:val="00B22CBC"/>
    <w:rsid w:val="00BE1D94"/>
    <w:rsid w:val="00D81EB4"/>
    <w:rsid w:val="00E62487"/>
    <w:rsid w:val="00F00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CB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0C6AEF"/>
    <w:rPr>
      <w:color w:val="808080"/>
    </w:rPr>
  </w:style>
  <w:style w:type="paragraph" w:customStyle="1" w:styleId="99EBA719FD8F49E9A768EBDB63A59474">
    <w:name w:val="99EBA719FD8F49E9A768EBDB63A59474"/>
    <w:rsid w:val="0035560B"/>
  </w:style>
  <w:style w:type="paragraph" w:customStyle="1" w:styleId="9CCDAA18F49141D6AE1F59C3184F43C0">
    <w:name w:val="9CCDAA18F49141D6AE1F59C3184F43C0"/>
    <w:rsid w:val="00F0020C"/>
  </w:style>
  <w:style w:type="paragraph" w:customStyle="1" w:styleId="8B12BA80D85744CCB4FD37641DC8BC6E">
    <w:name w:val="8B12BA80D85744CCB4FD37641DC8BC6E"/>
    <w:rsid w:val="000C6AEF"/>
  </w:style>
  <w:style w:type="paragraph" w:customStyle="1" w:styleId="61AA167194EC42EEA2A91062516AE8C3">
    <w:name w:val="61AA167194EC42EEA2A91062516AE8C3"/>
    <w:rsid w:val="000C6AEF"/>
  </w:style>
  <w:style w:type="paragraph" w:customStyle="1" w:styleId="8B19EF4C475A4F07B0371532DC7B0E85">
    <w:name w:val="8B19EF4C475A4F07B0371532DC7B0E85"/>
    <w:rsid w:val="000C6AEF"/>
  </w:style>
  <w:style w:type="paragraph" w:customStyle="1" w:styleId="0F72727A7F39484381FD46587AAE6BAB">
    <w:name w:val="0F72727A7F39484381FD46587AAE6BAB"/>
    <w:rsid w:val="000C6AEF"/>
  </w:style>
  <w:style w:type="paragraph" w:customStyle="1" w:styleId="3C9CC53AF49D42739AE0C45C820AACB3">
    <w:name w:val="3C9CC53AF49D42739AE0C45C820AACB3"/>
    <w:rsid w:val="000C6AEF"/>
  </w:style>
  <w:style w:type="paragraph" w:customStyle="1" w:styleId="7CD39997F5254172A86371137F57942B">
    <w:name w:val="7CD39997F5254172A86371137F57942B"/>
    <w:rsid w:val="000C6AEF"/>
  </w:style>
  <w:style w:type="paragraph" w:customStyle="1" w:styleId="9BAFE10DB35C496698B9F35E4167371C">
    <w:name w:val="9BAFE10DB35C496698B9F35E4167371C"/>
    <w:rsid w:val="000C6AEF"/>
  </w:style>
  <w:style w:type="paragraph" w:customStyle="1" w:styleId="9F6177816C3E42A6A484AE52DE33E1F5">
    <w:name w:val="9F6177816C3E42A6A484AE52DE33E1F5"/>
    <w:rsid w:val="000C6AEF"/>
  </w:style>
  <w:style w:type="paragraph" w:customStyle="1" w:styleId="96DEF9AFEFA744D2A5445EED9E7A5AF2">
    <w:name w:val="96DEF9AFEFA744D2A5445EED9E7A5AF2"/>
    <w:rsid w:val="000C6AEF"/>
  </w:style>
  <w:style w:type="paragraph" w:customStyle="1" w:styleId="98FAEF4CA1E94CB1A179EBA3E6812A4D">
    <w:name w:val="98FAEF4CA1E94CB1A179EBA3E6812A4D"/>
    <w:rsid w:val="000C6AEF"/>
  </w:style>
  <w:style w:type="paragraph" w:customStyle="1" w:styleId="5490C8B6319840DBBEE409A63F89E160">
    <w:name w:val="5490C8B6319840DBBEE409A63F89E160"/>
    <w:rsid w:val="000C6AEF"/>
  </w:style>
  <w:style w:type="paragraph" w:customStyle="1" w:styleId="F0885F9B55234DF98CA5AA8F4572D379">
    <w:name w:val="F0885F9B55234DF98CA5AA8F4572D379"/>
    <w:rsid w:val="000C6AEF"/>
  </w:style>
  <w:style w:type="paragraph" w:customStyle="1" w:styleId="03DA9B08F39C4B3CA82320FA86626BB2">
    <w:name w:val="03DA9B08F39C4B3CA82320FA86626BB2"/>
    <w:rsid w:val="000C6AEF"/>
  </w:style>
  <w:style w:type="paragraph" w:customStyle="1" w:styleId="BCB0D39A68F04F1A9A237009C207340A">
    <w:name w:val="BCB0D39A68F04F1A9A237009C207340A"/>
    <w:rsid w:val="000C6AEF"/>
  </w:style>
  <w:style w:type="paragraph" w:customStyle="1" w:styleId="1572DEB7E4894502B20E090FE716520B">
    <w:name w:val="1572DEB7E4894502B20E090FE716520B"/>
    <w:rsid w:val="000C6AEF"/>
  </w:style>
  <w:style w:type="paragraph" w:customStyle="1" w:styleId="8B947C95DE604C0AAC70838DCD185905">
    <w:name w:val="8B947C95DE604C0AAC70838DCD185905"/>
    <w:rsid w:val="000C6AEF"/>
  </w:style>
  <w:style w:type="paragraph" w:customStyle="1" w:styleId="D7E902250B4E453B8C89F5708C01F484">
    <w:name w:val="D7E902250B4E453B8C89F5708C01F484"/>
    <w:rsid w:val="000C6AEF"/>
  </w:style>
  <w:style w:type="paragraph" w:customStyle="1" w:styleId="A1D0C2A7551A41B1BB596398E05B7324">
    <w:name w:val="A1D0C2A7551A41B1BB596398E05B7324"/>
    <w:rsid w:val="000C6AEF"/>
  </w:style>
  <w:style w:type="paragraph" w:customStyle="1" w:styleId="A985DAAA84F64976BCD0BC2E8C71D6BD">
    <w:name w:val="A985DAAA84F64976BCD0BC2E8C71D6BD"/>
    <w:rsid w:val="000C6AEF"/>
  </w:style>
  <w:style w:type="paragraph" w:customStyle="1" w:styleId="E3CABF8B8AD445EA8BC2A37DC74A1378">
    <w:name w:val="E3CABF8B8AD445EA8BC2A37DC74A1378"/>
    <w:rsid w:val="000C6AEF"/>
  </w:style>
  <w:style w:type="paragraph" w:customStyle="1" w:styleId="56CDDA83B17A41368E5F877EB92A6868">
    <w:name w:val="56CDDA83B17A41368E5F877EB92A6868"/>
    <w:rsid w:val="000C6AEF"/>
  </w:style>
  <w:style w:type="paragraph" w:customStyle="1" w:styleId="A87318C83B6D433C84305FC41E7C2FED">
    <w:name w:val="A87318C83B6D433C84305FC41E7C2FED"/>
    <w:rsid w:val="000C6AEF"/>
  </w:style>
  <w:style w:type="paragraph" w:customStyle="1" w:styleId="3C487D5EF3FE43848E992ADCC9ACA5C3">
    <w:name w:val="3C487D5EF3FE43848E992ADCC9ACA5C3"/>
    <w:rsid w:val="000C6AEF"/>
  </w:style>
  <w:style w:type="paragraph" w:customStyle="1" w:styleId="8BD03DFE7BD64C58BA2EC7DB57CA685F">
    <w:name w:val="8BD03DFE7BD64C58BA2EC7DB57CA685F"/>
    <w:rsid w:val="000C6AEF"/>
  </w:style>
  <w:style w:type="paragraph" w:customStyle="1" w:styleId="42061528D0354F459082C5CDB3D265BD">
    <w:name w:val="42061528D0354F459082C5CDB3D265BD"/>
    <w:rsid w:val="000C6AEF"/>
  </w:style>
  <w:style w:type="paragraph" w:customStyle="1" w:styleId="2B8D51F34ED745B892E3FDBB20FB5964">
    <w:name w:val="2B8D51F34ED745B892E3FDBB20FB5964"/>
    <w:rsid w:val="000C6AEF"/>
  </w:style>
  <w:style w:type="paragraph" w:customStyle="1" w:styleId="B035A5E238524FF791DD739E268B6941">
    <w:name w:val="B035A5E238524FF791DD739E268B6941"/>
    <w:rsid w:val="000C6AE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80F178-C9CA-48C5-A5A8-129402F70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A15_Cartao_residente_equiparados.dotx</Template>
  <TotalTime>50</TotalTime>
  <Pages>3</Pages>
  <Words>673</Words>
  <Characters>3638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a-sergio.marques</dc:creator>
  <cp:lastModifiedBy>sergio.marques</cp:lastModifiedBy>
  <cp:revision>15</cp:revision>
  <cp:lastPrinted>2014-10-27T11:53:00Z</cp:lastPrinted>
  <dcterms:created xsi:type="dcterms:W3CDTF">2014-11-05T09:35:00Z</dcterms:created>
  <dcterms:modified xsi:type="dcterms:W3CDTF">2015-06-15T15:53:00Z</dcterms:modified>
</cp:coreProperties>
</file>